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BACEB" w14:textId="2EE2B8C0" w:rsidR="00C52391" w:rsidRPr="00884946" w:rsidRDefault="00AA3E45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884946">
        <w:rPr>
          <w:rFonts w:ascii="Arial" w:hAnsi="Arial" w:cs="Arial"/>
          <w:b/>
          <w:bCs/>
          <w:sz w:val="32"/>
          <w:szCs w:val="32"/>
        </w:rPr>
        <w:t>B</w:t>
      </w:r>
      <w:r w:rsidR="00C20FCE" w:rsidRPr="00884946">
        <w:rPr>
          <w:rFonts w:ascii="Arial" w:hAnsi="Arial" w:cs="Arial"/>
          <w:b/>
          <w:bCs/>
          <w:sz w:val="32"/>
          <w:szCs w:val="32"/>
        </w:rPr>
        <w:t>en</w:t>
      </w:r>
      <w:r w:rsidR="00F56655" w:rsidRPr="00884946">
        <w:rPr>
          <w:rFonts w:ascii="Arial" w:hAnsi="Arial" w:cs="Arial"/>
          <w:b/>
          <w:bCs/>
          <w:sz w:val="32"/>
          <w:szCs w:val="32"/>
        </w:rPr>
        <w:t>u</w:t>
      </w:r>
      <w:r w:rsidR="00C20FCE" w:rsidRPr="00884946">
        <w:rPr>
          <w:rFonts w:ascii="Arial" w:hAnsi="Arial" w:cs="Arial"/>
          <w:b/>
          <w:bCs/>
          <w:sz w:val="32"/>
          <w:szCs w:val="32"/>
        </w:rPr>
        <w:t>tzungsgesuch</w:t>
      </w:r>
      <w:r w:rsidRPr="00884946">
        <w:rPr>
          <w:rFonts w:ascii="Arial" w:hAnsi="Arial" w:cs="Arial"/>
          <w:b/>
          <w:bCs/>
          <w:sz w:val="32"/>
          <w:szCs w:val="32"/>
        </w:rPr>
        <w:t xml:space="preserve"> Kirchen und Kapellen</w:t>
      </w:r>
    </w:p>
    <w:p w14:paraId="253939C8" w14:textId="793C1ED9" w:rsidR="004B655E" w:rsidRPr="00884946" w:rsidRDefault="004B655E" w:rsidP="004D00EC">
      <w:pPr>
        <w:tabs>
          <w:tab w:val="left" w:pos="1985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Veranstalter:</w:t>
      </w:r>
      <w:r w:rsidRPr="00884946">
        <w:rPr>
          <w:rFonts w:ascii="Arial" w:hAnsi="Arial" w:cs="Arial"/>
          <w:sz w:val="24"/>
          <w:szCs w:val="24"/>
        </w:rPr>
        <w:tab/>
        <w:t>___________________________________________________________</w:t>
      </w:r>
      <w:r w:rsidR="00613087" w:rsidRPr="00884946">
        <w:rPr>
          <w:rFonts w:ascii="Arial" w:hAnsi="Arial" w:cs="Arial"/>
          <w:sz w:val="24"/>
          <w:szCs w:val="24"/>
        </w:rPr>
        <w:t>_</w:t>
      </w:r>
      <w:r w:rsidRPr="00884946">
        <w:rPr>
          <w:rFonts w:ascii="Arial" w:hAnsi="Arial" w:cs="Arial"/>
          <w:sz w:val="24"/>
          <w:szCs w:val="24"/>
        </w:rPr>
        <w:t>__</w:t>
      </w:r>
    </w:p>
    <w:p w14:paraId="1F6A6674" w14:textId="1F9EEF26" w:rsidR="004B655E" w:rsidRPr="00884946" w:rsidRDefault="004B655E" w:rsidP="004D00EC">
      <w:pPr>
        <w:tabs>
          <w:tab w:val="left" w:pos="1985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Adresse:</w:t>
      </w:r>
      <w:r w:rsidRPr="00884946">
        <w:rPr>
          <w:rFonts w:ascii="Arial" w:hAnsi="Arial" w:cs="Arial"/>
          <w:sz w:val="24"/>
          <w:szCs w:val="24"/>
        </w:rPr>
        <w:tab/>
        <w:t>___________________________ PLZ/Ort:</w:t>
      </w:r>
      <w:r w:rsidRPr="00884946">
        <w:rPr>
          <w:rFonts w:ascii="Arial" w:hAnsi="Arial" w:cs="Arial"/>
          <w:sz w:val="24"/>
          <w:szCs w:val="24"/>
        </w:rPr>
        <w:tab/>
        <w:t xml:space="preserve"> _______________________</w:t>
      </w:r>
    </w:p>
    <w:p w14:paraId="4FE93DD7" w14:textId="1951FBF8" w:rsidR="004B655E" w:rsidRPr="00884946" w:rsidRDefault="004B655E" w:rsidP="004D00EC">
      <w:pPr>
        <w:tabs>
          <w:tab w:val="left" w:pos="1985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Verantwortliche/r:</w:t>
      </w:r>
      <w:r w:rsidRPr="00884946">
        <w:rPr>
          <w:rFonts w:ascii="Arial" w:hAnsi="Arial" w:cs="Arial"/>
          <w:sz w:val="24"/>
          <w:szCs w:val="24"/>
        </w:rPr>
        <w:tab/>
        <w:t>__________________________________________________________</w:t>
      </w:r>
      <w:r w:rsidR="00613087" w:rsidRPr="00884946">
        <w:rPr>
          <w:rFonts w:ascii="Arial" w:hAnsi="Arial" w:cs="Arial"/>
          <w:sz w:val="24"/>
          <w:szCs w:val="24"/>
        </w:rPr>
        <w:t>_</w:t>
      </w:r>
      <w:r w:rsidRPr="00884946">
        <w:rPr>
          <w:rFonts w:ascii="Arial" w:hAnsi="Arial" w:cs="Arial"/>
          <w:sz w:val="24"/>
          <w:szCs w:val="24"/>
        </w:rPr>
        <w:t>___</w:t>
      </w:r>
    </w:p>
    <w:p w14:paraId="41F648CE" w14:textId="61948227" w:rsidR="004B655E" w:rsidRDefault="004B655E" w:rsidP="004D00EC">
      <w:pPr>
        <w:tabs>
          <w:tab w:val="left" w:pos="1985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bookmarkStart w:id="0" w:name="_Hlk103913842"/>
      <w:r w:rsidRPr="00884946">
        <w:rPr>
          <w:rFonts w:ascii="Arial" w:hAnsi="Arial" w:cs="Arial"/>
          <w:sz w:val="24"/>
          <w:szCs w:val="24"/>
        </w:rPr>
        <w:t>Telefon:</w:t>
      </w:r>
      <w:r w:rsidRPr="00884946">
        <w:rPr>
          <w:rFonts w:ascii="Arial" w:hAnsi="Arial" w:cs="Arial"/>
          <w:sz w:val="24"/>
          <w:szCs w:val="24"/>
        </w:rPr>
        <w:tab/>
        <w:t>___________________________ E-Mail:</w:t>
      </w:r>
      <w:r w:rsidRPr="00884946">
        <w:rPr>
          <w:rFonts w:ascii="Arial" w:hAnsi="Arial" w:cs="Arial"/>
          <w:sz w:val="24"/>
          <w:szCs w:val="24"/>
        </w:rPr>
        <w:tab/>
        <w:t>____________________</w:t>
      </w:r>
      <w:r w:rsidR="00613087" w:rsidRPr="00884946">
        <w:rPr>
          <w:rFonts w:ascii="Arial" w:hAnsi="Arial" w:cs="Arial"/>
          <w:sz w:val="24"/>
          <w:szCs w:val="24"/>
        </w:rPr>
        <w:t>____</w:t>
      </w:r>
      <w:r w:rsidRPr="00884946">
        <w:rPr>
          <w:rFonts w:ascii="Arial" w:hAnsi="Arial" w:cs="Arial"/>
          <w:sz w:val="24"/>
          <w:szCs w:val="24"/>
        </w:rPr>
        <w:t>____</w:t>
      </w:r>
    </w:p>
    <w:p w14:paraId="177DCC13" w14:textId="77777777" w:rsidR="00884946" w:rsidRPr="00884946" w:rsidRDefault="00884946" w:rsidP="00884946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884946">
        <w:rPr>
          <w:rFonts w:ascii="Arial" w:hAnsi="Arial" w:cs="Arial"/>
          <w:b/>
          <w:bCs/>
          <w:sz w:val="32"/>
          <w:szCs w:val="32"/>
        </w:rPr>
        <w:t>Art des Anlasses</w:t>
      </w:r>
    </w:p>
    <w:p w14:paraId="500AB138" w14:textId="77777777" w:rsidR="00884946" w:rsidRPr="00884946" w:rsidRDefault="00884946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Titel: ____________________________________________</w:t>
      </w:r>
    </w:p>
    <w:p w14:paraId="453D93A6" w14:textId="77777777" w:rsidR="00884946" w:rsidRDefault="00884946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Beschreibung: ____________________________________________</w:t>
      </w:r>
    </w:p>
    <w:p w14:paraId="4F83BCFB" w14:textId="0FF90ED1" w:rsidR="00E347FD" w:rsidRPr="00E347FD" w:rsidRDefault="00E347FD" w:rsidP="00441F93">
      <w:pPr>
        <w:tabs>
          <w:tab w:val="left" w:pos="1985"/>
          <w:tab w:val="left" w:pos="4253"/>
          <w:tab w:val="left" w:pos="5387"/>
        </w:tabs>
        <w:spacing w:after="0" w:line="252" w:lineRule="auto"/>
        <w:ind w:left="113"/>
        <w:rPr>
          <w:rFonts w:ascii="Arial" w:hAnsi="Arial" w:cs="Arial"/>
          <w:color w:val="EE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 Hochzeiten ist das Kirchenreglement zu beachten: </w:t>
      </w:r>
      <w:r w:rsidR="00645494">
        <w:rPr>
          <w:rFonts w:ascii="Arial" w:hAnsi="Arial" w:cs="Arial"/>
          <w:color w:val="EE0000"/>
          <w:sz w:val="24"/>
          <w:szCs w:val="24"/>
        </w:rPr>
        <w:t>Kein Konfetti</w:t>
      </w:r>
      <w:r>
        <w:rPr>
          <w:rFonts w:ascii="Arial" w:hAnsi="Arial" w:cs="Arial"/>
          <w:color w:val="EE0000"/>
          <w:sz w:val="24"/>
          <w:szCs w:val="24"/>
        </w:rPr>
        <w:t>, kein Reis usw.</w:t>
      </w:r>
    </w:p>
    <w:bookmarkEnd w:id="0"/>
    <w:p w14:paraId="559475E4" w14:textId="150629CE" w:rsidR="00D75CFC" w:rsidRPr="00884946" w:rsidRDefault="00AA3E45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884946">
        <w:rPr>
          <w:rFonts w:ascii="Arial" w:hAnsi="Arial" w:cs="Arial"/>
          <w:b/>
          <w:bCs/>
          <w:sz w:val="32"/>
          <w:szCs w:val="32"/>
        </w:rPr>
        <w:t>Datum und Uhrzeit</w:t>
      </w:r>
    </w:p>
    <w:p w14:paraId="01BF7DC2" w14:textId="77777777" w:rsidR="00AA3E45" w:rsidRPr="00884946" w:rsidRDefault="0033506A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Datum</w:t>
      </w:r>
      <w:r w:rsidR="004B655E" w:rsidRPr="00884946">
        <w:rPr>
          <w:rFonts w:ascii="Arial" w:hAnsi="Arial" w:cs="Arial"/>
          <w:sz w:val="24"/>
          <w:szCs w:val="24"/>
        </w:rPr>
        <w:t>:</w:t>
      </w:r>
      <w:r w:rsidRPr="00884946">
        <w:rPr>
          <w:rFonts w:ascii="Arial" w:hAnsi="Arial" w:cs="Arial"/>
          <w:sz w:val="24"/>
          <w:szCs w:val="24"/>
        </w:rPr>
        <w:t xml:space="preserve"> 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. ___</w:t>
      </w:r>
      <w:proofErr w:type="gramStart"/>
      <w:r w:rsidRPr="00884946">
        <w:rPr>
          <w:rFonts w:ascii="Arial" w:hAnsi="Arial" w:cs="Arial"/>
          <w:sz w:val="24"/>
          <w:szCs w:val="24"/>
        </w:rPr>
        <w:t xml:space="preserve">_  </w:t>
      </w:r>
      <w:r w:rsidR="004B655E" w:rsidRPr="00884946">
        <w:rPr>
          <w:rFonts w:ascii="Arial" w:hAnsi="Arial" w:cs="Arial"/>
          <w:sz w:val="24"/>
          <w:szCs w:val="24"/>
        </w:rPr>
        <w:t>Zeit</w:t>
      </w:r>
      <w:proofErr w:type="gramEnd"/>
      <w:r w:rsidR="004B655E" w:rsidRPr="00884946">
        <w:rPr>
          <w:rFonts w:ascii="Arial" w:hAnsi="Arial" w:cs="Arial"/>
          <w:sz w:val="24"/>
          <w:szCs w:val="24"/>
        </w:rPr>
        <w:t xml:space="preserve"> :</w:t>
      </w:r>
      <w:r w:rsidRPr="00884946">
        <w:rPr>
          <w:rFonts w:ascii="Arial" w:hAnsi="Arial" w:cs="Arial"/>
          <w:sz w:val="24"/>
          <w:szCs w:val="24"/>
        </w:rPr>
        <w:t xml:space="preserve">     </w:t>
      </w:r>
      <w:r w:rsidR="004B655E" w:rsidRPr="00884946">
        <w:rPr>
          <w:rFonts w:ascii="Arial" w:hAnsi="Arial" w:cs="Arial"/>
          <w:sz w:val="24"/>
          <w:szCs w:val="24"/>
        </w:rPr>
        <w:t>_</w:t>
      </w:r>
      <w:proofErr w:type="gramStart"/>
      <w:r w:rsidR="004B655E" w:rsidRPr="00884946">
        <w:rPr>
          <w:rFonts w:ascii="Arial" w:hAnsi="Arial" w:cs="Arial"/>
          <w:sz w:val="24"/>
          <w:szCs w:val="24"/>
        </w:rPr>
        <w:t>_</w:t>
      </w:r>
      <w:r w:rsidRPr="00884946">
        <w:rPr>
          <w:rFonts w:ascii="Arial" w:hAnsi="Arial" w:cs="Arial"/>
          <w:sz w:val="24"/>
          <w:szCs w:val="24"/>
        </w:rPr>
        <w:t xml:space="preserve">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</w:t>
      </w:r>
      <w:proofErr w:type="gramStart"/>
      <w:r w:rsidRPr="00884946">
        <w:rPr>
          <w:rFonts w:ascii="Arial" w:hAnsi="Arial" w:cs="Arial"/>
          <w:sz w:val="24"/>
          <w:szCs w:val="24"/>
        </w:rPr>
        <w:t xml:space="preserve">_ </w:t>
      </w:r>
      <w:r w:rsidR="004B655E" w:rsidRPr="00884946">
        <w:rPr>
          <w:rFonts w:ascii="Arial" w:hAnsi="Arial" w:cs="Arial"/>
          <w:sz w:val="24"/>
          <w:szCs w:val="24"/>
        </w:rPr>
        <w:t xml:space="preserve"> bis</w:t>
      </w:r>
      <w:proofErr w:type="gramEnd"/>
      <w:r w:rsidR="004B655E" w:rsidRPr="00884946">
        <w:rPr>
          <w:rFonts w:ascii="Arial" w:hAnsi="Arial" w:cs="Arial"/>
          <w:sz w:val="24"/>
          <w:szCs w:val="24"/>
        </w:rPr>
        <w:t xml:space="preserve"> </w:t>
      </w:r>
      <w:r w:rsidRPr="00884946">
        <w:rPr>
          <w:rFonts w:ascii="Arial" w:hAnsi="Arial" w:cs="Arial"/>
          <w:sz w:val="24"/>
          <w:szCs w:val="24"/>
        </w:rPr>
        <w:t>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Uhr</w:t>
      </w:r>
      <w:r w:rsidRPr="00884946">
        <w:rPr>
          <w:rFonts w:ascii="Arial" w:hAnsi="Arial" w:cs="Arial"/>
          <w:sz w:val="24"/>
          <w:szCs w:val="24"/>
        </w:rPr>
        <w:tab/>
      </w:r>
    </w:p>
    <w:p w14:paraId="48771919" w14:textId="1EE9F357" w:rsidR="004B655E" w:rsidRPr="00884946" w:rsidRDefault="004B655E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 xml:space="preserve">Besucherzahl </w:t>
      </w:r>
      <w:r w:rsidR="00E347FD">
        <w:rPr>
          <w:rFonts w:ascii="Arial" w:hAnsi="Arial" w:cs="Arial"/>
          <w:sz w:val="24"/>
          <w:szCs w:val="24"/>
        </w:rPr>
        <w:t>max</w:t>
      </w:r>
      <w:r w:rsidRPr="00884946">
        <w:rPr>
          <w:rFonts w:ascii="Arial" w:hAnsi="Arial" w:cs="Arial"/>
          <w:sz w:val="24"/>
          <w:szCs w:val="24"/>
        </w:rPr>
        <w:t>: __________________</w:t>
      </w:r>
    </w:p>
    <w:p w14:paraId="424FD8CC" w14:textId="1441D85D" w:rsidR="00AA3E45" w:rsidRPr="00884946" w:rsidRDefault="00884946" w:rsidP="00AA3E45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Proben bei Konzerten</w:t>
      </w:r>
    </w:p>
    <w:p w14:paraId="162EB359" w14:textId="684A5A31" w:rsidR="00884946" w:rsidRDefault="00884946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Datum: 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. ___</w:t>
      </w:r>
      <w:proofErr w:type="gramStart"/>
      <w:r w:rsidRPr="00884946">
        <w:rPr>
          <w:rFonts w:ascii="Arial" w:hAnsi="Arial" w:cs="Arial"/>
          <w:sz w:val="24"/>
          <w:szCs w:val="24"/>
        </w:rPr>
        <w:t>_  Zeit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:     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</w:t>
      </w:r>
      <w:proofErr w:type="gramStart"/>
      <w:r w:rsidRPr="00884946">
        <w:rPr>
          <w:rFonts w:ascii="Arial" w:hAnsi="Arial" w:cs="Arial"/>
          <w:sz w:val="24"/>
          <w:szCs w:val="24"/>
        </w:rPr>
        <w:t>_  bis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Uhr</w:t>
      </w:r>
      <w:r w:rsidRPr="0088494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/ Art der Probe: ________________</w:t>
      </w:r>
    </w:p>
    <w:p w14:paraId="5EBBEEEE" w14:textId="3FEDCAAC" w:rsidR="00884946" w:rsidRPr="00884946" w:rsidRDefault="00884946" w:rsidP="004D00EC">
      <w:pPr>
        <w:tabs>
          <w:tab w:val="left" w:pos="1985"/>
          <w:tab w:val="left" w:pos="4253"/>
          <w:tab w:val="left" w:pos="5387"/>
        </w:tabs>
        <w:spacing w:before="240" w:after="0" w:line="252" w:lineRule="auto"/>
        <w:ind w:left="113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t>Datum: 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. ___</w:t>
      </w:r>
      <w:proofErr w:type="gramStart"/>
      <w:r w:rsidRPr="00884946">
        <w:rPr>
          <w:rFonts w:ascii="Arial" w:hAnsi="Arial" w:cs="Arial"/>
          <w:sz w:val="24"/>
          <w:szCs w:val="24"/>
        </w:rPr>
        <w:t>_  Zeit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:     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</w:t>
      </w:r>
      <w:proofErr w:type="gramStart"/>
      <w:r w:rsidRPr="00884946">
        <w:rPr>
          <w:rFonts w:ascii="Arial" w:hAnsi="Arial" w:cs="Arial"/>
          <w:sz w:val="24"/>
          <w:szCs w:val="24"/>
        </w:rPr>
        <w:t>_  bis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</w:t>
      </w:r>
      <w:proofErr w:type="gramStart"/>
      <w:r w:rsidRPr="00884946">
        <w:rPr>
          <w:rFonts w:ascii="Arial" w:hAnsi="Arial" w:cs="Arial"/>
          <w:sz w:val="24"/>
          <w:szCs w:val="24"/>
        </w:rPr>
        <w:t>_ .</w:t>
      </w:r>
      <w:proofErr w:type="gramEnd"/>
      <w:r w:rsidRPr="00884946">
        <w:rPr>
          <w:rFonts w:ascii="Arial" w:hAnsi="Arial" w:cs="Arial"/>
          <w:sz w:val="24"/>
          <w:szCs w:val="24"/>
        </w:rPr>
        <w:t xml:space="preserve"> ___ Uhr</w:t>
      </w:r>
      <w:r w:rsidRPr="0088494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/ Art der Probe: ________________</w:t>
      </w:r>
    </w:p>
    <w:p w14:paraId="3ACD07B8" w14:textId="0C9D1B6A" w:rsidR="004B655E" w:rsidRPr="00884946" w:rsidRDefault="00AA3E45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884946">
        <w:rPr>
          <w:rFonts w:ascii="Arial" w:hAnsi="Arial" w:cs="Arial"/>
          <w:b/>
          <w:bCs/>
          <w:sz w:val="32"/>
          <w:szCs w:val="32"/>
        </w:rPr>
        <w:t>Auswahl Kirchen und Kapellen</w:t>
      </w:r>
    </w:p>
    <w:p w14:paraId="399B722A" w14:textId="23B58B18" w:rsidR="00DB0752" w:rsidRPr="00884946" w:rsidRDefault="00DB0752" w:rsidP="00DB0752">
      <w:pPr>
        <w:spacing w:before="120" w:after="0" w:line="252" w:lineRule="auto"/>
      </w:pPr>
      <w:r w:rsidRPr="00884946">
        <w:rPr>
          <w:rFonts w:ascii="Arial" w:hAnsi="Arial" w:cs="Arial"/>
          <w:b/>
          <w:bCs/>
          <w:sz w:val="24"/>
          <w:szCs w:val="24"/>
        </w:rPr>
        <w:t>Uznach</w:t>
      </w:r>
    </w:p>
    <w:p w14:paraId="320A445F" w14:textId="71155447" w:rsidR="009F0602" w:rsidRPr="00884946" w:rsidRDefault="00DB0752" w:rsidP="004D00EC">
      <w:pPr>
        <w:pStyle w:val="Listenabsatz"/>
        <w:tabs>
          <w:tab w:val="left" w:pos="567"/>
          <w:tab w:val="left" w:pos="5670"/>
          <w:tab w:val="left" w:pos="5954"/>
        </w:tabs>
        <w:spacing w:after="0" w:line="252" w:lineRule="auto"/>
        <w:ind w:left="284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 xml:space="preserve">Stadtkirche </w:t>
      </w:r>
      <w:r w:rsidR="00512CC5">
        <w:rPr>
          <w:rFonts w:ascii="Arial" w:hAnsi="Arial" w:cs="Arial"/>
          <w:sz w:val="24"/>
          <w:szCs w:val="24"/>
        </w:rPr>
        <w:t>Maria Immaculata</w:t>
      </w:r>
      <w:r w:rsidRPr="00884946">
        <w:rPr>
          <w:rFonts w:ascii="Arial" w:hAnsi="Arial" w:cs="Arial"/>
          <w:sz w:val="24"/>
          <w:szCs w:val="24"/>
        </w:rPr>
        <w:tab/>
      </w:r>
    </w:p>
    <w:p w14:paraId="563212D0" w14:textId="000F8597" w:rsidR="00DB0752" w:rsidRPr="00884946" w:rsidRDefault="00DB0752" w:rsidP="00DB0752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Kreuzkirche</w:t>
      </w:r>
      <w:r w:rsidR="00512CC5">
        <w:rPr>
          <w:rFonts w:ascii="Arial" w:hAnsi="Arial" w:cs="Arial"/>
          <w:sz w:val="24"/>
          <w:szCs w:val="24"/>
        </w:rPr>
        <w:t xml:space="preserve"> Fest der Kreuzerhöhung</w:t>
      </w:r>
      <w:r w:rsidR="00950284">
        <w:rPr>
          <w:rFonts w:ascii="Arial" w:hAnsi="Arial" w:cs="Arial"/>
          <w:sz w:val="24"/>
          <w:szCs w:val="24"/>
        </w:rPr>
        <w:tab/>
      </w: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Kapelle</w:t>
      </w:r>
      <w:r w:rsidR="009F0602" w:rsidRPr="00884946">
        <w:rPr>
          <w:rFonts w:ascii="Arial" w:hAnsi="Arial" w:cs="Arial"/>
          <w:sz w:val="24"/>
          <w:szCs w:val="24"/>
        </w:rPr>
        <w:t xml:space="preserve"> St. Josef</w:t>
      </w:r>
      <w:r w:rsidRPr="00884946">
        <w:rPr>
          <w:rFonts w:ascii="Arial" w:hAnsi="Arial" w:cs="Arial"/>
          <w:sz w:val="24"/>
          <w:szCs w:val="24"/>
        </w:rPr>
        <w:tab/>
      </w:r>
    </w:p>
    <w:p w14:paraId="79DF5AF7" w14:textId="6A112056" w:rsidR="00DB0752" w:rsidRPr="00884946" w:rsidRDefault="00DB0752" w:rsidP="00DB0752">
      <w:pPr>
        <w:spacing w:before="120" w:after="0" w:line="252" w:lineRule="auto"/>
        <w:rPr>
          <w:rFonts w:ascii="Arial" w:hAnsi="Arial" w:cs="Arial"/>
          <w:b/>
          <w:bCs/>
          <w:sz w:val="24"/>
          <w:szCs w:val="24"/>
        </w:rPr>
      </w:pPr>
      <w:r w:rsidRPr="00884946">
        <w:rPr>
          <w:rFonts w:ascii="Arial" w:hAnsi="Arial" w:cs="Arial"/>
          <w:b/>
          <w:bCs/>
          <w:sz w:val="24"/>
          <w:szCs w:val="24"/>
        </w:rPr>
        <w:t>Schmerikon</w:t>
      </w:r>
    </w:p>
    <w:p w14:paraId="08B1C0A7" w14:textId="7F8492E8" w:rsidR="00DB0752" w:rsidRPr="00884946" w:rsidRDefault="00DB0752" w:rsidP="004D00EC">
      <w:pPr>
        <w:pStyle w:val="Listenabsatz"/>
        <w:tabs>
          <w:tab w:val="left" w:pos="567"/>
          <w:tab w:val="left" w:pos="5670"/>
          <w:tab w:val="left" w:pos="5954"/>
        </w:tabs>
        <w:spacing w:line="252" w:lineRule="auto"/>
        <w:ind w:left="284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Pfarrkirche St.</w:t>
      </w:r>
      <w:r w:rsidR="009F0602" w:rsidRPr="00884946">
        <w:rPr>
          <w:rFonts w:ascii="Arial" w:hAnsi="Arial" w:cs="Arial"/>
          <w:sz w:val="24"/>
          <w:szCs w:val="24"/>
        </w:rPr>
        <w:t xml:space="preserve"> </w:t>
      </w:r>
      <w:r w:rsidR="00AA3E45" w:rsidRPr="00884946">
        <w:rPr>
          <w:rFonts w:ascii="Arial" w:hAnsi="Arial" w:cs="Arial"/>
          <w:sz w:val="24"/>
          <w:szCs w:val="24"/>
        </w:rPr>
        <w:t>Jodokus</w:t>
      </w:r>
      <w:r w:rsidRPr="00884946">
        <w:rPr>
          <w:rFonts w:ascii="Arial" w:hAnsi="Arial" w:cs="Arial"/>
          <w:sz w:val="24"/>
          <w:szCs w:val="24"/>
        </w:rPr>
        <w:tab/>
      </w:r>
    </w:p>
    <w:p w14:paraId="414FF5A0" w14:textId="0A13F354" w:rsidR="00DB0752" w:rsidRPr="00884946" w:rsidRDefault="00DB0752" w:rsidP="00CB31B7">
      <w:pPr>
        <w:spacing w:before="120" w:after="0" w:line="252" w:lineRule="auto"/>
        <w:rPr>
          <w:rFonts w:ascii="Arial" w:hAnsi="Arial" w:cs="Arial"/>
          <w:b/>
          <w:bCs/>
          <w:sz w:val="24"/>
          <w:szCs w:val="24"/>
        </w:rPr>
      </w:pPr>
      <w:r w:rsidRPr="00884946">
        <w:rPr>
          <w:rFonts w:ascii="Arial" w:hAnsi="Arial" w:cs="Arial"/>
          <w:b/>
          <w:bCs/>
          <w:sz w:val="24"/>
          <w:szCs w:val="24"/>
        </w:rPr>
        <w:t>Ernetschwil</w:t>
      </w:r>
    </w:p>
    <w:p w14:paraId="3EA4CA47" w14:textId="4F8490C4" w:rsidR="00DB0752" w:rsidRPr="00884946" w:rsidRDefault="00CB31B7" w:rsidP="004D00EC">
      <w:pPr>
        <w:pStyle w:val="Listenabsatz"/>
        <w:tabs>
          <w:tab w:val="left" w:pos="567"/>
          <w:tab w:val="left" w:pos="5670"/>
          <w:tab w:val="left" w:pos="5954"/>
        </w:tabs>
        <w:spacing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Pfarrkirche</w:t>
      </w:r>
      <w:r w:rsidR="009F0602" w:rsidRPr="00884946">
        <w:rPr>
          <w:rFonts w:ascii="Arial" w:hAnsi="Arial" w:cs="Arial"/>
          <w:sz w:val="24"/>
          <w:szCs w:val="24"/>
        </w:rPr>
        <w:t xml:space="preserve"> St. Karl Borromäus</w:t>
      </w:r>
    </w:p>
    <w:p w14:paraId="7C853B24" w14:textId="2D9F18F5" w:rsidR="00CB31B7" w:rsidRPr="00884946" w:rsidRDefault="00CB31B7" w:rsidP="00CB31B7">
      <w:pPr>
        <w:spacing w:before="120" w:after="0" w:line="252" w:lineRule="auto"/>
        <w:rPr>
          <w:rFonts w:ascii="Arial" w:hAnsi="Arial" w:cs="Arial"/>
          <w:b/>
          <w:bCs/>
          <w:sz w:val="24"/>
          <w:szCs w:val="24"/>
        </w:rPr>
      </w:pPr>
      <w:r w:rsidRPr="00884946">
        <w:rPr>
          <w:rFonts w:ascii="Arial" w:hAnsi="Arial" w:cs="Arial"/>
          <w:b/>
          <w:bCs/>
          <w:sz w:val="24"/>
          <w:szCs w:val="24"/>
        </w:rPr>
        <w:t>Gommiswald</w:t>
      </w:r>
    </w:p>
    <w:p w14:paraId="71523296" w14:textId="77777777" w:rsidR="009F0602" w:rsidRPr="00884946" w:rsidRDefault="00CB31B7" w:rsidP="004D00EC">
      <w:pPr>
        <w:pStyle w:val="Listenabsatz"/>
        <w:tabs>
          <w:tab w:val="left" w:pos="567"/>
          <w:tab w:val="left" w:pos="5670"/>
          <w:tab w:val="left" w:pos="5954"/>
        </w:tabs>
        <w:spacing w:line="252" w:lineRule="auto"/>
        <w:ind w:left="284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Kapelle</w:t>
      </w:r>
      <w:r w:rsidRPr="00884946">
        <w:rPr>
          <w:rFonts w:ascii="Arial" w:hAnsi="Arial" w:cs="Arial"/>
          <w:sz w:val="24"/>
          <w:szCs w:val="24"/>
        </w:rPr>
        <w:t xml:space="preserve"> </w:t>
      </w:r>
      <w:r w:rsidR="00AA3E45" w:rsidRPr="00884946">
        <w:rPr>
          <w:rFonts w:ascii="Arial" w:hAnsi="Arial" w:cs="Arial"/>
          <w:sz w:val="24"/>
          <w:szCs w:val="24"/>
        </w:rPr>
        <w:t xml:space="preserve">Hl. </w:t>
      </w:r>
      <w:r w:rsidRPr="00884946">
        <w:rPr>
          <w:rFonts w:ascii="Arial" w:hAnsi="Arial" w:cs="Arial"/>
          <w:sz w:val="24"/>
          <w:szCs w:val="24"/>
        </w:rPr>
        <w:t>Felix</w:t>
      </w:r>
      <w:r w:rsidR="00AA3E45" w:rsidRPr="00884946">
        <w:rPr>
          <w:rFonts w:ascii="Arial" w:hAnsi="Arial" w:cs="Arial"/>
          <w:sz w:val="24"/>
          <w:szCs w:val="24"/>
        </w:rPr>
        <w:t xml:space="preserve"> und </w:t>
      </w:r>
      <w:r w:rsidRPr="00884946">
        <w:rPr>
          <w:rFonts w:ascii="Arial" w:hAnsi="Arial" w:cs="Arial"/>
          <w:sz w:val="24"/>
          <w:szCs w:val="24"/>
        </w:rPr>
        <w:t>Regula</w:t>
      </w:r>
      <w:r w:rsidR="009F0602" w:rsidRPr="00884946">
        <w:rPr>
          <w:rFonts w:ascii="Arial" w:hAnsi="Arial" w:cs="Arial"/>
          <w:sz w:val="24"/>
          <w:szCs w:val="24"/>
        </w:rPr>
        <w:t xml:space="preserve"> </w:t>
      </w:r>
      <w:r w:rsidR="009F0602" w:rsidRPr="00950284">
        <w:rPr>
          <w:rFonts w:ascii="Arial" w:hAnsi="Arial" w:cs="Arial"/>
          <w:color w:val="EE0000"/>
          <w:sz w:val="24"/>
          <w:szCs w:val="24"/>
        </w:rPr>
        <w:t>(ACHTUNG: Kein Storm vorhanden)</w:t>
      </w:r>
      <w:r w:rsidRPr="00884946">
        <w:rPr>
          <w:rFonts w:ascii="Arial" w:hAnsi="Arial" w:cs="Arial"/>
          <w:sz w:val="24"/>
          <w:szCs w:val="24"/>
        </w:rPr>
        <w:tab/>
      </w:r>
    </w:p>
    <w:p w14:paraId="6DB036D3" w14:textId="77777777" w:rsidR="009F0602" w:rsidRDefault="00CB31B7" w:rsidP="00CB31B7">
      <w:pPr>
        <w:pStyle w:val="Listenabsatz"/>
        <w:tabs>
          <w:tab w:val="left" w:pos="567"/>
          <w:tab w:val="left" w:pos="5670"/>
          <w:tab w:val="left" w:pos="5954"/>
        </w:tabs>
        <w:spacing w:before="120" w:line="252" w:lineRule="auto"/>
        <w:ind w:left="284"/>
        <w:rPr>
          <w:rFonts w:ascii="Arial" w:hAnsi="Arial" w:cs="Arial"/>
          <w:sz w:val="24"/>
          <w:szCs w:val="24"/>
        </w:rPr>
      </w:pPr>
      <w:r w:rsidRPr="00884946">
        <w:rPr>
          <w:rFonts w:ascii="Arial" w:hAnsi="Arial" w:cs="Arial"/>
          <w:sz w:val="24"/>
          <w:szCs w:val="24"/>
        </w:rPr>
        <w:sym w:font="Wingdings" w:char="F06F"/>
      </w:r>
      <w:r w:rsidRPr="00884946">
        <w:rPr>
          <w:rFonts w:ascii="Arial" w:hAnsi="Arial" w:cs="Arial"/>
          <w:sz w:val="24"/>
          <w:szCs w:val="24"/>
        </w:rPr>
        <w:tab/>
      </w:r>
      <w:r w:rsidR="00AA3E45" w:rsidRPr="00884946">
        <w:rPr>
          <w:rFonts w:ascii="Arial" w:hAnsi="Arial" w:cs="Arial"/>
          <w:sz w:val="24"/>
          <w:szCs w:val="24"/>
        </w:rPr>
        <w:t>Pfarrkirche St. Jakobus</w:t>
      </w:r>
    </w:p>
    <w:p w14:paraId="6E90FF9D" w14:textId="1ABADC25" w:rsidR="00441F93" w:rsidRDefault="009F0602" w:rsidP="004D00EC">
      <w:pPr>
        <w:tabs>
          <w:tab w:val="left" w:pos="4515"/>
        </w:tabs>
        <w:spacing w:before="120" w:after="0" w:line="252" w:lineRule="auto"/>
        <w:rPr>
          <w:rFonts w:ascii="Arial" w:hAnsi="Arial" w:cs="Arial"/>
          <w:b/>
          <w:bCs/>
          <w:sz w:val="24"/>
          <w:szCs w:val="24"/>
        </w:rPr>
      </w:pPr>
      <w:r w:rsidRPr="00441F93">
        <w:rPr>
          <w:rFonts w:ascii="Arial" w:hAnsi="Arial" w:cs="Arial"/>
          <w:b/>
          <w:bCs/>
          <w:sz w:val="24"/>
          <w:szCs w:val="24"/>
        </w:rPr>
        <w:t>Riede</w:t>
      </w:r>
      <w:r w:rsidR="00441F93">
        <w:rPr>
          <w:rFonts w:ascii="Arial" w:hAnsi="Arial" w:cs="Arial"/>
          <w:b/>
          <w:bCs/>
          <w:sz w:val="24"/>
          <w:szCs w:val="24"/>
        </w:rPr>
        <w:t>n</w:t>
      </w:r>
    </w:p>
    <w:p w14:paraId="60926CEA" w14:textId="18AEBC53" w:rsidR="00CB31B7" w:rsidRPr="004D00EC" w:rsidRDefault="009F0602" w:rsidP="004D00EC">
      <w:pPr>
        <w:pStyle w:val="Listenabsatz"/>
        <w:numPr>
          <w:ilvl w:val="0"/>
          <w:numId w:val="39"/>
        </w:numPr>
        <w:tabs>
          <w:tab w:val="left" w:pos="567"/>
          <w:tab w:val="left" w:pos="4515"/>
        </w:tabs>
        <w:spacing w:after="0" w:line="252" w:lineRule="auto"/>
        <w:rPr>
          <w:rFonts w:ascii="Arial" w:hAnsi="Arial" w:cs="Arial"/>
          <w:sz w:val="24"/>
          <w:szCs w:val="24"/>
        </w:rPr>
      </w:pPr>
      <w:r w:rsidRPr="004D00EC">
        <w:rPr>
          <w:rFonts w:ascii="Arial" w:hAnsi="Arial" w:cs="Arial"/>
          <w:sz w:val="24"/>
          <w:szCs w:val="24"/>
        </w:rPr>
        <w:t>Pfarrkirche St. Magnus</w:t>
      </w:r>
    </w:p>
    <w:p w14:paraId="6E48AB6C" w14:textId="77777777" w:rsidR="00441F93" w:rsidRPr="00441F93" w:rsidRDefault="00441F93" w:rsidP="00441F93">
      <w:pPr>
        <w:tabs>
          <w:tab w:val="left" w:pos="4515"/>
        </w:tabs>
        <w:spacing w:before="120" w:after="0" w:line="252" w:lineRule="auto"/>
        <w:rPr>
          <w:rFonts w:ascii="Arial" w:hAnsi="Arial" w:cs="Arial"/>
          <w:sz w:val="2"/>
          <w:szCs w:val="2"/>
        </w:rPr>
      </w:pPr>
    </w:p>
    <w:p w14:paraId="5ABEE952" w14:textId="44219DD2" w:rsidR="0067211D" w:rsidRPr="007B4251" w:rsidRDefault="0067211D" w:rsidP="00441F9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/>
        <w:jc w:val="center"/>
        <w:rPr>
          <w:rFonts w:ascii="Arial" w:hAnsi="Arial" w:cs="Arial"/>
          <w:b/>
          <w:bCs/>
          <w:sz w:val="32"/>
          <w:szCs w:val="32"/>
        </w:rPr>
      </w:pPr>
      <w:r w:rsidRPr="007B4251">
        <w:rPr>
          <w:rFonts w:ascii="Arial" w:hAnsi="Arial" w:cs="Arial"/>
          <w:b/>
          <w:bCs/>
          <w:sz w:val="32"/>
          <w:szCs w:val="32"/>
        </w:rPr>
        <w:t>Bemerkungen</w:t>
      </w:r>
    </w:p>
    <w:p w14:paraId="314D22FB" w14:textId="47907805" w:rsidR="00613087" w:rsidRDefault="00613087" w:rsidP="00441F93">
      <w:pPr>
        <w:pStyle w:val="Listenabsatz"/>
        <w:tabs>
          <w:tab w:val="left" w:pos="567"/>
          <w:tab w:val="left" w:pos="5670"/>
          <w:tab w:val="left" w:pos="5954"/>
        </w:tabs>
        <w:spacing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Räume sind so zu hinterlassen, wie sie übernommen wurden. Allfälliger Reinigungsaufwand wird mit mindestens einer Arbeitsstunde (70.- </w:t>
      </w:r>
      <w:r w:rsidR="00BE5CA5">
        <w:rPr>
          <w:rFonts w:ascii="Arial" w:hAnsi="Arial" w:cs="Arial"/>
          <w:sz w:val="24"/>
          <w:szCs w:val="24"/>
        </w:rPr>
        <w:t>CH</w:t>
      </w:r>
      <w:r>
        <w:rPr>
          <w:rFonts w:ascii="Arial" w:hAnsi="Arial" w:cs="Arial"/>
          <w:sz w:val="24"/>
          <w:szCs w:val="24"/>
        </w:rPr>
        <w:t>F) verrechnet.</w:t>
      </w:r>
    </w:p>
    <w:p w14:paraId="5739F007" w14:textId="63867D9B" w:rsidR="003A002F" w:rsidRDefault="003A002F" w:rsidP="00441F93">
      <w:pPr>
        <w:pStyle w:val="Listenabsatz"/>
        <w:tabs>
          <w:tab w:val="left" w:pos="567"/>
          <w:tab w:val="left" w:pos="5670"/>
          <w:tab w:val="left" w:pos="5954"/>
        </w:tabs>
        <w:spacing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Sollte der Reinigungsaufwand den üblichen Rahmen überschreiten, wird jede zusätzliche/weitere Stunde, dazugerechnet.</w:t>
      </w:r>
    </w:p>
    <w:p w14:paraId="0366B79F" w14:textId="169EF68D" w:rsidR="004D00EC" w:rsidRDefault="004D00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654401" w14:textId="77777777" w:rsidR="004D00EC" w:rsidRDefault="004D00EC" w:rsidP="00441F93">
      <w:pPr>
        <w:pStyle w:val="Listenabsatz"/>
        <w:tabs>
          <w:tab w:val="left" w:pos="567"/>
          <w:tab w:val="left" w:pos="5670"/>
          <w:tab w:val="left" w:pos="5954"/>
        </w:tabs>
        <w:spacing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</w:p>
    <w:p w14:paraId="377F4555" w14:textId="77777777" w:rsidR="00CD38C9" w:rsidRDefault="00CD38C9" w:rsidP="00CD38C9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67211D">
        <w:rPr>
          <w:rFonts w:ascii="Arial" w:hAnsi="Arial" w:cs="Arial"/>
          <w:sz w:val="24"/>
          <w:szCs w:val="24"/>
        </w:rPr>
        <w:t xml:space="preserve">Die </w:t>
      </w:r>
      <w:proofErr w:type="spellStart"/>
      <w:r w:rsidRPr="0067211D">
        <w:rPr>
          <w:rFonts w:ascii="Arial" w:hAnsi="Arial" w:cs="Arial"/>
          <w:sz w:val="24"/>
          <w:szCs w:val="24"/>
        </w:rPr>
        <w:t>ordnungsgemässe</w:t>
      </w:r>
      <w:proofErr w:type="spellEnd"/>
      <w:r w:rsidRPr="0067211D">
        <w:rPr>
          <w:rFonts w:ascii="Arial" w:hAnsi="Arial" w:cs="Arial"/>
          <w:sz w:val="24"/>
          <w:szCs w:val="24"/>
        </w:rPr>
        <w:t xml:space="preserve"> Müllentsorgung ist Sache des Veranstalters.</w:t>
      </w:r>
    </w:p>
    <w:p w14:paraId="41D306AF" w14:textId="79CDFD22" w:rsidR="00DB712C" w:rsidRPr="0067211D" w:rsidRDefault="00DB712C" w:rsidP="00DB712C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Nutzungsg</w:t>
      </w:r>
      <w:r w:rsidRPr="0067211D">
        <w:rPr>
          <w:rFonts w:ascii="Arial" w:hAnsi="Arial" w:cs="Arial"/>
          <w:sz w:val="24"/>
          <w:szCs w:val="24"/>
        </w:rPr>
        <w:t xml:space="preserve">ebühren werden </w:t>
      </w:r>
      <w:proofErr w:type="spellStart"/>
      <w:r w:rsidRPr="0067211D">
        <w:rPr>
          <w:rFonts w:ascii="Arial" w:hAnsi="Arial" w:cs="Arial"/>
          <w:sz w:val="24"/>
          <w:szCs w:val="24"/>
        </w:rPr>
        <w:t>gemäss</w:t>
      </w:r>
      <w:proofErr w:type="spellEnd"/>
      <w:r w:rsidRPr="0067211D">
        <w:rPr>
          <w:rFonts w:ascii="Arial" w:hAnsi="Arial" w:cs="Arial"/>
          <w:sz w:val="24"/>
          <w:szCs w:val="24"/>
        </w:rPr>
        <w:t xml:space="preserve"> Gebührentabelle Raumvermietunge</w:t>
      </w:r>
      <w:r>
        <w:rPr>
          <w:rFonts w:ascii="Arial" w:hAnsi="Arial" w:cs="Arial"/>
          <w:sz w:val="24"/>
          <w:szCs w:val="24"/>
        </w:rPr>
        <w:t>n, in Rechnung gestellt</w:t>
      </w:r>
    </w:p>
    <w:p w14:paraId="7AB8957D" w14:textId="7B2ACECB" w:rsidR="0067211D" w:rsidRDefault="0067211D" w:rsidP="00CD38C9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67211D">
        <w:rPr>
          <w:rFonts w:ascii="Arial" w:hAnsi="Arial" w:cs="Arial"/>
          <w:sz w:val="24"/>
          <w:szCs w:val="24"/>
        </w:rPr>
        <w:t>Das Raumbenutzungsreglement der katholischen Kirchgemeinde Obersee</w:t>
      </w:r>
      <w:r w:rsidR="00193FB9">
        <w:rPr>
          <w:rFonts w:ascii="Arial" w:hAnsi="Arial" w:cs="Arial"/>
          <w:sz w:val="24"/>
          <w:szCs w:val="24"/>
        </w:rPr>
        <w:t xml:space="preserve"> </w:t>
      </w:r>
      <w:r w:rsidRPr="0067211D">
        <w:rPr>
          <w:rFonts w:ascii="Arial" w:hAnsi="Arial" w:cs="Arial"/>
          <w:sz w:val="24"/>
          <w:szCs w:val="24"/>
        </w:rPr>
        <w:t>ist Bestandteil dieses Vertrages.</w:t>
      </w:r>
    </w:p>
    <w:p w14:paraId="3D4A03B2" w14:textId="1FCF76A6" w:rsidR="00821EB3" w:rsidRDefault="00821EB3" w:rsidP="00CD38C9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Kirchen und Kapellen werden nicht mehr als 14°C geheizt.</w:t>
      </w:r>
    </w:p>
    <w:p w14:paraId="06C587D9" w14:textId="07312BE8" w:rsidR="0067211D" w:rsidRPr="00193FB9" w:rsidRDefault="0067211D" w:rsidP="00613087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851" w:hanging="567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193FB9">
        <w:rPr>
          <w:rFonts w:ascii="Arial" w:hAnsi="Arial" w:cs="Arial"/>
          <w:b/>
          <w:bCs/>
          <w:sz w:val="24"/>
          <w:szCs w:val="24"/>
        </w:rPr>
        <w:sym w:font="Wingdings" w:char="F06F"/>
      </w:r>
      <w:r w:rsidRPr="00193FB9">
        <w:rPr>
          <w:rFonts w:ascii="Arial" w:hAnsi="Arial" w:cs="Arial"/>
          <w:b/>
          <w:bCs/>
          <w:sz w:val="24"/>
          <w:szCs w:val="24"/>
        </w:rPr>
        <w:tab/>
      </w:r>
      <w:r w:rsidR="00613087">
        <w:rPr>
          <w:rFonts w:ascii="Arial" w:hAnsi="Arial" w:cs="Arial"/>
          <w:b/>
          <w:bCs/>
          <w:sz w:val="24"/>
          <w:szCs w:val="24"/>
        </w:rPr>
        <w:tab/>
      </w:r>
      <w:r w:rsidR="00CD38C9" w:rsidRPr="00193FB9">
        <w:rPr>
          <w:rFonts w:ascii="Arial" w:hAnsi="Arial" w:cs="Arial"/>
          <w:b/>
          <w:bCs/>
          <w:sz w:val="24"/>
          <w:szCs w:val="24"/>
        </w:rPr>
        <w:t>Ja, i</w:t>
      </w:r>
      <w:r w:rsidRPr="00193FB9">
        <w:rPr>
          <w:rFonts w:ascii="Arial" w:hAnsi="Arial" w:cs="Arial"/>
          <w:b/>
          <w:bCs/>
          <w:sz w:val="24"/>
          <w:szCs w:val="24"/>
        </w:rPr>
        <w:t xml:space="preserve">ch habe das Raumbenutzungsreglement </w:t>
      </w:r>
      <w:r w:rsidR="00193FB9">
        <w:rPr>
          <w:rFonts w:ascii="Arial" w:hAnsi="Arial" w:cs="Arial"/>
          <w:b/>
          <w:bCs/>
          <w:sz w:val="24"/>
          <w:szCs w:val="24"/>
        </w:rPr>
        <w:t xml:space="preserve">und die Gebührentabelle Raumvermietungen </w:t>
      </w:r>
      <w:r w:rsidRPr="00193FB9">
        <w:rPr>
          <w:rFonts w:ascii="Arial" w:hAnsi="Arial" w:cs="Arial"/>
          <w:b/>
          <w:bCs/>
          <w:sz w:val="24"/>
          <w:szCs w:val="24"/>
        </w:rPr>
        <w:t>zur Kenntnis genommen</w:t>
      </w:r>
      <w:r w:rsidR="00193FB9">
        <w:rPr>
          <w:rFonts w:ascii="Arial" w:hAnsi="Arial" w:cs="Arial"/>
          <w:b/>
          <w:bCs/>
          <w:sz w:val="24"/>
          <w:szCs w:val="24"/>
        </w:rPr>
        <w:t xml:space="preserve"> (</w:t>
      </w:r>
      <w:r w:rsidR="00193FB9" w:rsidRPr="00193FB9">
        <w:rPr>
          <w:rFonts w:ascii="Arial" w:hAnsi="Arial" w:cs="Arial"/>
          <w:b/>
          <w:bCs/>
          <w:sz w:val="24"/>
          <w:szCs w:val="24"/>
        </w:rPr>
        <w:t>https://www.kath-obersee.ch/raumreservation/vorgehen-bei-raumreservation/</w:t>
      </w:r>
      <w:r w:rsidR="00193FB9">
        <w:rPr>
          <w:rFonts w:ascii="Arial" w:hAnsi="Arial" w:cs="Arial"/>
          <w:b/>
          <w:bCs/>
          <w:sz w:val="24"/>
          <w:szCs w:val="24"/>
        </w:rPr>
        <w:t>)</w:t>
      </w:r>
      <w:r w:rsidRPr="00193FB9">
        <w:rPr>
          <w:rFonts w:ascii="Arial" w:hAnsi="Arial" w:cs="Arial"/>
          <w:b/>
          <w:bCs/>
          <w:sz w:val="24"/>
          <w:szCs w:val="24"/>
        </w:rPr>
        <w:t>.</w:t>
      </w:r>
    </w:p>
    <w:p w14:paraId="2FB63D96" w14:textId="21F2CC32" w:rsidR="0067211D" w:rsidRPr="00ED6297" w:rsidRDefault="0067211D" w:rsidP="004D00EC">
      <w:pPr>
        <w:tabs>
          <w:tab w:val="left" w:pos="2235"/>
          <w:tab w:val="left" w:pos="5387"/>
        </w:tabs>
        <w:spacing w:before="240" w:after="0" w:line="252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</w:t>
      </w:r>
      <w:r w:rsidR="00CD38C9">
        <w:rPr>
          <w:rFonts w:ascii="Arial" w:hAnsi="Arial" w:cs="Arial"/>
          <w:sz w:val="24"/>
          <w:szCs w:val="24"/>
        </w:rPr>
        <w:t xml:space="preserve">, den </w:t>
      </w:r>
      <w:r>
        <w:rPr>
          <w:rFonts w:ascii="Arial" w:hAnsi="Arial" w:cs="Arial"/>
          <w:sz w:val="24"/>
          <w:szCs w:val="24"/>
        </w:rPr>
        <w:t>______</w:t>
      </w:r>
      <w:r w:rsidR="00CD38C9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 xml:space="preserve">___ </w:t>
      </w:r>
      <w:r w:rsidR="00CD38C9">
        <w:rPr>
          <w:rFonts w:ascii="Arial" w:hAnsi="Arial" w:cs="Arial"/>
          <w:sz w:val="24"/>
          <w:szCs w:val="24"/>
        </w:rPr>
        <w:tab/>
        <w:t>_</w:t>
      </w:r>
      <w:r>
        <w:rPr>
          <w:rFonts w:ascii="Arial" w:hAnsi="Arial" w:cs="Arial"/>
          <w:sz w:val="24"/>
          <w:szCs w:val="24"/>
        </w:rPr>
        <w:t>________________</w:t>
      </w:r>
      <w:r w:rsidR="00CD38C9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_______</w:t>
      </w:r>
    </w:p>
    <w:p w14:paraId="747B0D32" w14:textId="391E8A8D" w:rsidR="0067211D" w:rsidRPr="00CD38C9" w:rsidRDefault="00CD38C9" w:rsidP="00CD38C9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CD38C9">
        <w:rPr>
          <w:rFonts w:ascii="Arial" w:hAnsi="Arial" w:cs="Arial"/>
          <w:i/>
          <w:iCs/>
          <w:sz w:val="18"/>
          <w:szCs w:val="18"/>
        </w:rPr>
        <w:t>Ort</w:t>
      </w:r>
      <w:r w:rsidRPr="00CD38C9"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 xml:space="preserve">                </w:t>
      </w:r>
      <w:r w:rsidRPr="00CD38C9">
        <w:rPr>
          <w:rFonts w:ascii="Arial" w:hAnsi="Arial" w:cs="Arial"/>
          <w:i/>
          <w:iCs/>
          <w:sz w:val="18"/>
          <w:szCs w:val="18"/>
        </w:rPr>
        <w:t>Datum</w:t>
      </w:r>
      <w:r w:rsidRPr="00CD38C9">
        <w:rPr>
          <w:rFonts w:ascii="Arial" w:hAnsi="Arial" w:cs="Arial"/>
          <w:i/>
          <w:iCs/>
          <w:sz w:val="18"/>
          <w:szCs w:val="18"/>
        </w:rPr>
        <w:tab/>
        <w:t>Unterschri</w:t>
      </w:r>
      <w:r>
        <w:rPr>
          <w:rFonts w:ascii="Arial" w:hAnsi="Arial" w:cs="Arial"/>
          <w:i/>
          <w:iCs/>
          <w:sz w:val="18"/>
          <w:szCs w:val="18"/>
        </w:rPr>
        <w:t>f</w:t>
      </w:r>
      <w:r w:rsidRPr="00CD38C9"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i/>
          <w:iCs/>
          <w:sz w:val="18"/>
          <w:szCs w:val="18"/>
        </w:rPr>
        <w:t xml:space="preserve"> der verantwortlichen Person</w:t>
      </w:r>
    </w:p>
    <w:p w14:paraId="42637D50" w14:textId="567CE04D" w:rsidR="00570212" w:rsidRPr="007B4251" w:rsidRDefault="00570212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7B4251">
        <w:rPr>
          <w:rFonts w:ascii="Arial" w:hAnsi="Arial" w:cs="Arial"/>
          <w:b/>
          <w:bCs/>
          <w:sz w:val="32"/>
          <w:szCs w:val="32"/>
        </w:rPr>
        <w:t>Bewilligung</w:t>
      </w:r>
    </w:p>
    <w:p w14:paraId="6086408A" w14:textId="1440B6F3" w:rsidR="0033506A" w:rsidRDefault="00CD38C9" w:rsidP="00CD38C9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CD38C9">
        <w:rPr>
          <w:rFonts w:ascii="Arial" w:hAnsi="Arial" w:cs="Arial"/>
          <w:sz w:val="24"/>
          <w:szCs w:val="24"/>
        </w:rPr>
        <w:t xml:space="preserve">Die Bewilligung für diesen Anlass wird erteilt. </w:t>
      </w:r>
      <w:r w:rsidR="0015161F">
        <w:rPr>
          <w:rFonts w:ascii="Arial" w:hAnsi="Arial" w:cs="Arial"/>
          <w:sz w:val="24"/>
          <w:szCs w:val="24"/>
        </w:rPr>
        <w:br/>
      </w:r>
      <w:r w:rsidR="0033506A">
        <w:rPr>
          <w:rFonts w:ascii="Arial" w:hAnsi="Arial" w:cs="Arial"/>
          <w:sz w:val="24"/>
          <w:szCs w:val="24"/>
        </w:rPr>
        <w:t>Die Rechnungstellung erfolgt über die Verwaltung der Kath. Kirchgemeinde Obersee.</w:t>
      </w:r>
    </w:p>
    <w:p w14:paraId="6EA6A05D" w14:textId="77777777" w:rsidR="0062575B" w:rsidRPr="00ED6297" w:rsidRDefault="0062575B" w:rsidP="004D00EC">
      <w:pPr>
        <w:tabs>
          <w:tab w:val="left" w:pos="2235"/>
          <w:tab w:val="left" w:pos="5387"/>
        </w:tabs>
        <w:spacing w:before="240" w:after="0" w:line="252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________________, den _____________ </w:t>
      </w:r>
      <w:r>
        <w:rPr>
          <w:rFonts w:ascii="Arial" w:hAnsi="Arial" w:cs="Arial"/>
          <w:sz w:val="24"/>
          <w:szCs w:val="24"/>
        </w:rPr>
        <w:tab/>
        <w:t>___________________________________</w:t>
      </w:r>
    </w:p>
    <w:p w14:paraId="09630893" w14:textId="1C8E7829" w:rsidR="0062575B" w:rsidRPr="00CD38C9" w:rsidRDefault="0062575B" w:rsidP="0062575B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CD38C9">
        <w:rPr>
          <w:rFonts w:ascii="Arial" w:hAnsi="Arial" w:cs="Arial"/>
          <w:i/>
          <w:iCs/>
          <w:sz w:val="18"/>
          <w:szCs w:val="18"/>
        </w:rPr>
        <w:t>Ort</w:t>
      </w:r>
      <w:r w:rsidRPr="00CD38C9"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 xml:space="preserve">                </w:t>
      </w:r>
      <w:r w:rsidRPr="00CD38C9">
        <w:rPr>
          <w:rFonts w:ascii="Arial" w:hAnsi="Arial" w:cs="Arial"/>
          <w:i/>
          <w:iCs/>
          <w:sz w:val="18"/>
          <w:szCs w:val="18"/>
        </w:rPr>
        <w:t>Datum</w:t>
      </w:r>
      <w:r w:rsidRPr="00CD38C9">
        <w:rPr>
          <w:rFonts w:ascii="Arial" w:hAnsi="Arial" w:cs="Arial"/>
          <w:i/>
          <w:iCs/>
          <w:sz w:val="18"/>
          <w:szCs w:val="18"/>
        </w:rPr>
        <w:tab/>
        <w:t>Unterschri</w:t>
      </w:r>
      <w:r>
        <w:rPr>
          <w:rFonts w:ascii="Arial" w:hAnsi="Arial" w:cs="Arial"/>
          <w:i/>
          <w:iCs/>
          <w:sz w:val="18"/>
          <w:szCs w:val="18"/>
        </w:rPr>
        <w:t>f</w:t>
      </w:r>
      <w:r w:rsidRPr="00CD38C9"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="005D328B">
        <w:rPr>
          <w:rFonts w:ascii="Arial" w:hAnsi="Arial" w:cs="Arial"/>
          <w:i/>
          <w:iCs/>
          <w:sz w:val="18"/>
          <w:szCs w:val="18"/>
        </w:rPr>
        <w:t>Sakristan/In</w:t>
      </w:r>
    </w:p>
    <w:p w14:paraId="3FA10842" w14:textId="564A566E" w:rsidR="0062575B" w:rsidRPr="007B4251" w:rsidRDefault="0062575B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7B4251">
        <w:rPr>
          <w:rFonts w:ascii="Arial" w:hAnsi="Arial" w:cs="Arial"/>
          <w:b/>
          <w:bCs/>
          <w:sz w:val="32"/>
          <w:szCs w:val="32"/>
        </w:rPr>
        <w:t>Übergabe</w:t>
      </w:r>
    </w:p>
    <w:p w14:paraId="726CC424" w14:textId="13B8B38C" w:rsidR="004B0FC7" w:rsidRPr="0033506A" w:rsidRDefault="0062575B" w:rsidP="0062575B">
      <w:pPr>
        <w:pStyle w:val="Listenabsatz"/>
        <w:tabs>
          <w:tab w:val="left" w:pos="567"/>
          <w:tab w:val="left" w:pos="5670"/>
          <w:tab w:val="left" w:pos="5954"/>
        </w:tabs>
        <w:spacing w:before="120" w:after="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33506A">
        <w:rPr>
          <w:rFonts w:ascii="Arial" w:hAnsi="Arial" w:cs="Arial"/>
          <w:sz w:val="24"/>
          <w:szCs w:val="24"/>
        </w:rPr>
        <w:t>Raum und Schlüsselübergabe</w:t>
      </w:r>
      <w:r w:rsidR="0033506A" w:rsidRPr="0033506A">
        <w:rPr>
          <w:rFonts w:ascii="Arial" w:hAnsi="Arial" w:cs="Arial"/>
          <w:sz w:val="24"/>
          <w:szCs w:val="24"/>
        </w:rPr>
        <w:t xml:space="preserve"> (Schlüsselnummer: ________) </w:t>
      </w:r>
      <w:r w:rsidRPr="0033506A">
        <w:rPr>
          <w:rFonts w:ascii="Arial" w:hAnsi="Arial" w:cs="Arial"/>
          <w:sz w:val="24"/>
          <w:szCs w:val="24"/>
        </w:rPr>
        <w:t>an Mieter</w:t>
      </w:r>
    </w:p>
    <w:p w14:paraId="26AC6BE6" w14:textId="77777777" w:rsidR="0062575B" w:rsidRPr="00ED6297" w:rsidRDefault="0062575B" w:rsidP="004D00EC">
      <w:pPr>
        <w:tabs>
          <w:tab w:val="left" w:pos="2235"/>
          <w:tab w:val="left" w:pos="5387"/>
        </w:tabs>
        <w:spacing w:before="240" w:after="0" w:line="252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________________, den _____________ </w:t>
      </w:r>
      <w:r>
        <w:rPr>
          <w:rFonts w:ascii="Arial" w:hAnsi="Arial" w:cs="Arial"/>
          <w:sz w:val="24"/>
          <w:szCs w:val="24"/>
        </w:rPr>
        <w:tab/>
        <w:t>___________________________________</w:t>
      </w:r>
    </w:p>
    <w:p w14:paraId="57954D79" w14:textId="77777777" w:rsidR="0062575B" w:rsidRPr="00CD38C9" w:rsidRDefault="0062575B" w:rsidP="0062575B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CD38C9">
        <w:rPr>
          <w:rFonts w:ascii="Arial" w:hAnsi="Arial" w:cs="Arial"/>
          <w:i/>
          <w:iCs/>
          <w:sz w:val="18"/>
          <w:szCs w:val="18"/>
        </w:rPr>
        <w:t>Ort</w:t>
      </w:r>
      <w:r w:rsidRPr="00CD38C9"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 xml:space="preserve">                </w:t>
      </w:r>
      <w:r w:rsidRPr="00CD38C9">
        <w:rPr>
          <w:rFonts w:ascii="Arial" w:hAnsi="Arial" w:cs="Arial"/>
          <w:i/>
          <w:iCs/>
          <w:sz w:val="18"/>
          <w:szCs w:val="18"/>
        </w:rPr>
        <w:t>Datum</w:t>
      </w:r>
      <w:r w:rsidRPr="00CD38C9">
        <w:rPr>
          <w:rFonts w:ascii="Arial" w:hAnsi="Arial" w:cs="Arial"/>
          <w:i/>
          <w:iCs/>
          <w:sz w:val="18"/>
          <w:szCs w:val="18"/>
        </w:rPr>
        <w:tab/>
        <w:t>Unterschri</w:t>
      </w:r>
      <w:r>
        <w:rPr>
          <w:rFonts w:ascii="Arial" w:hAnsi="Arial" w:cs="Arial"/>
          <w:i/>
          <w:iCs/>
          <w:sz w:val="18"/>
          <w:szCs w:val="18"/>
        </w:rPr>
        <w:t>f</w:t>
      </w:r>
      <w:r w:rsidRPr="00CD38C9"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i/>
          <w:iCs/>
          <w:sz w:val="18"/>
          <w:szCs w:val="18"/>
        </w:rPr>
        <w:t xml:space="preserve"> der verantwortlichen Person</w:t>
      </w:r>
    </w:p>
    <w:p w14:paraId="0B6ECC35" w14:textId="77777777" w:rsidR="007B4251" w:rsidRPr="007B4251" w:rsidRDefault="007B4251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7B4251">
        <w:rPr>
          <w:rFonts w:ascii="Arial" w:hAnsi="Arial" w:cs="Arial"/>
          <w:b/>
          <w:bCs/>
          <w:sz w:val="32"/>
          <w:szCs w:val="32"/>
        </w:rPr>
        <w:t xml:space="preserve">Kostenzusammenstellung: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16"/>
        <w:gridCol w:w="947"/>
        <w:gridCol w:w="964"/>
        <w:gridCol w:w="975"/>
        <w:gridCol w:w="10"/>
        <w:gridCol w:w="965"/>
        <w:gridCol w:w="975"/>
        <w:gridCol w:w="10"/>
      </w:tblGrid>
      <w:tr w:rsidR="0057005C" w14:paraId="26C46395" w14:textId="77777777" w:rsidTr="00441F93">
        <w:tc>
          <w:tcPr>
            <w:tcW w:w="3544" w:type="dxa"/>
            <w:tcBorders>
              <w:bottom w:val="nil"/>
            </w:tcBorders>
            <w:vAlign w:val="bottom"/>
          </w:tcPr>
          <w:p w14:paraId="763B75BD" w14:textId="17EEE700" w:rsidR="0057005C" w:rsidRPr="00D56D3C" w:rsidRDefault="0057005C" w:rsidP="00480434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6D3C">
              <w:rPr>
                <w:rFonts w:ascii="Arial" w:hAnsi="Arial" w:cs="Arial"/>
                <w:b/>
                <w:bCs/>
                <w:sz w:val="24"/>
                <w:szCs w:val="24"/>
              </w:rPr>
              <w:t>Kosten</w:t>
            </w:r>
            <w:r w:rsidR="0094045A">
              <w:rPr>
                <w:rFonts w:ascii="Arial" w:hAnsi="Arial" w:cs="Arial"/>
                <w:b/>
                <w:bCs/>
                <w:sz w:val="24"/>
                <w:szCs w:val="24"/>
              </w:rPr>
              <w:t>stell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 w:rsidR="0094045A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 w:rsidRPr="00D56D3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16" w:type="dxa"/>
            <w:tcBorders>
              <w:bottom w:val="nil"/>
            </w:tcBorders>
          </w:tcPr>
          <w:p w14:paraId="6220CB3E" w14:textId="0107725E" w:rsidR="0057005C" w:rsidRPr="0094045A" w:rsidRDefault="0094045A" w:rsidP="0094045A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-10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Ansätze:</w:t>
            </w:r>
          </w:p>
        </w:tc>
        <w:tc>
          <w:tcPr>
            <w:tcW w:w="947" w:type="dxa"/>
            <w:tcBorders>
              <w:bottom w:val="nil"/>
            </w:tcBorders>
          </w:tcPr>
          <w:p w14:paraId="1F2205D5" w14:textId="7789E730" w:rsidR="0057005C" w:rsidRDefault="0057005C" w:rsidP="00D56D3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gridSpan w:val="3"/>
            <w:tcBorders>
              <w:bottom w:val="nil"/>
            </w:tcBorders>
          </w:tcPr>
          <w:p w14:paraId="7C81E370" w14:textId="64376017" w:rsidR="0057005C" w:rsidRPr="00D56D3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-11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Anzahl: </w:t>
            </w:r>
          </w:p>
        </w:tc>
        <w:tc>
          <w:tcPr>
            <w:tcW w:w="1950" w:type="dxa"/>
            <w:gridSpan w:val="3"/>
            <w:tcBorders>
              <w:bottom w:val="nil"/>
            </w:tcBorders>
          </w:tcPr>
          <w:p w14:paraId="3EF060F5" w14:textId="74F836B1" w:rsidR="0057005C" w:rsidRPr="00D56D3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-111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TOTAL:</w:t>
            </w:r>
          </w:p>
        </w:tc>
      </w:tr>
      <w:tr w:rsidR="0057005C" w:rsidRPr="0057005C" w14:paraId="20962EB7" w14:textId="6B987CED" w:rsidTr="00441F93">
        <w:trPr>
          <w:gridAfter w:val="1"/>
          <w:wAfter w:w="10" w:type="dxa"/>
        </w:trPr>
        <w:tc>
          <w:tcPr>
            <w:tcW w:w="3544" w:type="dxa"/>
            <w:tcBorders>
              <w:top w:val="nil"/>
            </w:tcBorders>
            <w:vAlign w:val="bottom"/>
          </w:tcPr>
          <w:p w14:paraId="349CBC9C" w14:textId="10051E1C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Raumnutzungsgebühr</w:t>
            </w:r>
          </w:p>
        </w:tc>
        <w:tc>
          <w:tcPr>
            <w:tcW w:w="1116" w:type="dxa"/>
            <w:tcBorders>
              <w:top w:val="nil"/>
              <w:bottom w:val="dashed" w:sz="4" w:space="0" w:color="auto"/>
            </w:tcBorders>
          </w:tcPr>
          <w:p w14:paraId="7BFC7EB7" w14:textId="0F8ABF46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 w14:paraId="1586E2A0" w14:textId="596DD392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nil"/>
              <w:bottom w:val="dashed" w:sz="4" w:space="0" w:color="auto"/>
            </w:tcBorders>
          </w:tcPr>
          <w:p w14:paraId="52C490FE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bottom w:val="nil"/>
            </w:tcBorders>
          </w:tcPr>
          <w:p w14:paraId="59FB3205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nil"/>
              <w:bottom w:val="dashed" w:sz="4" w:space="0" w:color="auto"/>
            </w:tcBorders>
          </w:tcPr>
          <w:p w14:paraId="53FD7999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bottom w:val="nil"/>
            </w:tcBorders>
          </w:tcPr>
          <w:p w14:paraId="3E2EB2D5" w14:textId="144F5520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12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78B22A0D" w14:textId="208F5D76" w:rsidTr="00441F93">
        <w:trPr>
          <w:gridAfter w:val="1"/>
          <w:wAfter w:w="10" w:type="dxa"/>
        </w:trPr>
        <w:tc>
          <w:tcPr>
            <w:tcW w:w="3544" w:type="dxa"/>
          </w:tcPr>
          <w:p w14:paraId="3C8ADC40" w14:textId="3E0B0188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Altar-Verschiebung</w:t>
            </w:r>
          </w:p>
        </w:tc>
        <w:tc>
          <w:tcPr>
            <w:tcW w:w="1116" w:type="dxa"/>
            <w:tcBorders>
              <w:top w:val="dashed" w:sz="4" w:space="0" w:color="auto"/>
              <w:bottom w:val="dashed" w:sz="4" w:space="0" w:color="auto"/>
            </w:tcBorders>
          </w:tcPr>
          <w:p w14:paraId="36305ED0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14:paraId="1622BB6D" w14:textId="666853CD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</w:tcPr>
          <w:p w14:paraId="5CEAEA73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3B313045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70147AB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47272FC1" w14:textId="1D3D038F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6E069A5B" w14:textId="455FE7A3" w:rsidTr="00441F93">
        <w:trPr>
          <w:gridAfter w:val="1"/>
          <w:wAfter w:w="10" w:type="dxa"/>
        </w:trPr>
        <w:tc>
          <w:tcPr>
            <w:tcW w:w="3544" w:type="dxa"/>
          </w:tcPr>
          <w:p w14:paraId="641FFE95" w14:textId="622E5A0D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Audio-Anlage (Inkl. Mikrophon)</w:t>
            </w:r>
          </w:p>
        </w:tc>
        <w:tc>
          <w:tcPr>
            <w:tcW w:w="1116" w:type="dxa"/>
            <w:tcBorders>
              <w:top w:val="dashed" w:sz="4" w:space="0" w:color="auto"/>
              <w:bottom w:val="dashed" w:sz="4" w:space="0" w:color="auto"/>
            </w:tcBorders>
          </w:tcPr>
          <w:p w14:paraId="3A7678D7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14:paraId="54F73451" w14:textId="656510FA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</w:tcPr>
          <w:p w14:paraId="7B2FD3F4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74E33465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B4640F8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21371B06" w14:textId="657B1B8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37212DD3" w14:textId="5A14801B" w:rsidTr="00441F93">
        <w:trPr>
          <w:gridAfter w:val="1"/>
          <w:wAfter w:w="10" w:type="dxa"/>
        </w:trPr>
        <w:tc>
          <w:tcPr>
            <w:tcW w:w="3544" w:type="dxa"/>
            <w:tcBorders>
              <w:bottom w:val="nil"/>
            </w:tcBorders>
          </w:tcPr>
          <w:p w14:paraId="3BF04AE8" w14:textId="1E82DD46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Nachreinigung</w:t>
            </w:r>
            <w:r w:rsidR="009E2DC0">
              <w:rPr>
                <w:rFonts w:ascii="Arial" w:hAnsi="Arial" w:cs="Arial"/>
                <w:sz w:val="24"/>
                <w:szCs w:val="24"/>
              </w:rPr>
              <w:t xml:space="preserve"> pro Stunde</w:t>
            </w:r>
          </w:p>
        </w:tc>
        <w:tc>
          <w:tcPr>
            <w:tcW w:w="1116" w:type="dxa"/>
            <w:tcBorders>
              <w:top w:val="dashed" w:sz="4" w:space="0" w:color="auto"/>
              <w:bottom w:val="dashed" w:sz="4" w:space="0" w:color="auto"/>
            </w:tcBorders>
          </w:tcPr>
          <w:p w14:paraId="0C7672DD" w14:textId="296CADF2" w:rsidR="0057005C" w:rsidRDefault="00BE5CA5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70.-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14:paraId="4EC931CF" w14:textId="2CFD0F03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</w:tcPr>
          <w:p w14:paraId="6DF9B671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1FD8F341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F837E39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528E388F" w14:textId="02A08E99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61EBFD1F" w14:textId="351C9659" w:rsidTr="00441F93">
        <w:trPr>
          <w:gridAfter w:val="1"/>
          <w:wAfter w:w="10" w:type="dxa"/>
        </w:trPr>
        <w:tc>
          <w:tcPr>
            <w:tcW w:w="3544" w:type="dxa"/>
            <w:tcBorders>
              <w:bottom w:val="nil"/>
            </w:tcBorders>
          </w:tcPr>
          <w:p w14:paraId="4F55D036" w14:textId="5ACBA52E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Sakristane (Support / div.)</w:t>
            </w:r>
          </w:p>
        </w:tc>
        <w:tc>
          <w:tcPr>
            <w:tcW w:w="1116" w:type="dxa"/>
            <w:tcBorders>
              <w:top w:val="dashed" w:sz="4" w:space="0" w:color="auto"/>
              <w:bottom w:val="dashed" w:sz="4" w:space="0" w:color="auto"/>
            </w:tcBorders>
          </w:tcPr>
          <w:p w14:paraId="2A217E03" w14:textId="0FC0201B" w:rsidR="0057005C" w:rsidRDefault="00EA3771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70.-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14:paraId="6A546A54" w14:textId="35767150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</w:tcPr>
          <w:p w14:paraId="451669D9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07E78F83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4C0AA5A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0E540641" w14:textId="48236CF2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4217E8F6" w14:textId="4880B0FF" w:rsidTr="00441F93">
        <w:trPr>
          <w:gridAfter w:val="1"/>
          <w:wAfter w:w="10" w:type="dxa"/>
        </w:trPr>
        <w:tc>
          <w:tcPr>
            <w:tcW w:w="3544" w:type="dxa"/>
            <w:tcBorders>
              <w:bottom w:val="nil"/>
            </w:tcBorders>
          </w:tcPr>
          <w:p w14:paraId="6604226A" w14:textId="3CEDA2EE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Sonstige Aufwände</w:t>
            </w:r>
          </w:p>
        </w:tc>
        <w:tc>
          <w:tcPr>
            <w:tcW w:w="1116" w:type="dxa"/>
            <w:tcBorders>
              <w:top w:val="dashed" w:sz="4" w:space="0" w:color="auto"/>
              <w:bottom w:val="dashed" w:sz="4" w:space="0" w:color="auto"/>
            </w:tcBorders>
          </w:tcPr>
          <w:p w14:paraId="47A939B6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14:paraId="75B67E53" w14:textId="3634E683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  <w:tc>
          <w:tcPr>
            <w:tcW w:w="964" w:type="dxa"/>
            <w:tcBorders>
              <w:top w:val="dashed" w:sz="4" w:space="0" w:color="auto"/>
              <w:bottom w:val="dashed" w:sz="4" w:space="0" w:color="auto"/>
            </w:tcBorders>
          </w:tcPr>
          <w:p w14:paraId="1F9A45A6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7C6EADFE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13081F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14:paraId="512B4CCD" w14:textId="48AA30FF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05C">
              <w:rPr>
                <w:rFonts w:ascii="Arial" w:hAnsi="Arial" w:cs="Arial"/>
                <w:sz w:val="24"/>
                <w:szCs w:val="24"/>
              </w:rPr>
              <w:t>CHF</w:t>
            </w:r>
          </w:p>
        </w:tc>
      </w:tr>
      <w:tr w:rsidR="0057005C" w:rsidRPr="0057005C" w14:paraId="318A7286" w14:textId="052E2F84" w:rsidTr="00441F93">
        <w:trPr>
          <w:gridAfter w:val="1"/>
          <w:wAfter w:w="10" w:type="dxa"/>
        </w:trPr>
        <w:tc>
          <w:tcPr>
            <w:tcW w:w="3544" w:type="dxa"/>
            <w:tcBorders>
              <w:right w:val="nil"/>
            </w:tcBorders>
          </w:tcPr>
          <w:p w14:paraId="2A510A26" w14:textId="6065A33F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01FF130C" w14:textId="77777777" w:rsidR="0057005C" w:rsidRPr="00D56D3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3F34E157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</w:tcBorders>
          </w:tcPr>
          <w:p w14:paraId="0D687689" w14:textId="77777777" w:rsidR="0057005C" w:rsidRPr="00D56D3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</w:tcBorders>
          </w:tcPr>
          <w:p w14:paraId="7B981C50" w14:textId="77777777" w:rsid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7E182AA" w14:textId="77777777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</w:tcBorders>
          </w:tcPr>
          <w:p w14:paraId="015E97F1" w14:textId="35E4F72C" w:rsidR="0057005C" w:rsidRPr="0057005C" w:rsidRDefault="0057005C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CHF</w:t>
            </w:r>
          </w:p>
        </w:tc>
      </w:tr>
      <w:tr w:rsidR="00441F93" w:rsidRPr="0057005C" w14:paraId="0D962FE1" w14:textId="77777777" w:rsidTr="00441F93">
        <w:trPr>
          <w:gridAfter w:val="1"/>
          <w:wAfter w:w="10" w:type="dxa"/>
        </w:trPr>
        <w:tc>
          <w:tcPr>
            <w:tcW w:w="3544" w:type="dxa"/>
            <w:tcBorders>
              <w:bottom w:val="nil"/>
              <w:right w:val="nil"/>
            </w:tcBorders>
          </w:tcPr>
          <w:p w14:paraId="09FE725B" w14:textId="77777777" w:rsidR="00441F93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</w:tcBorders>
          </w:tcPr>
          <w:p w14:paraId="0175D18C" w14:textId="77777777" w:rsidR="00441F93" w:rsidRPr="00D56D3C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14:paraId="1FF49C16" w14:textId="77777777" w:rsidR="00441F93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</w:tcBorders>
          </w:tcPr>
          <w:p w14:paraId="0614C2A0" w14:textId="77777777" w:rsidR="00441F93" w:rsidRPr="00D56D3C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</w:tcBorders>
          </w:tcPr>
          <w:p w14:paraId="657B2FCE" w14:textId="77777777" w:rsidR="00441F93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41E5D275" w14:textId="77777777" w:rsidR="00441F93" w:rsidRPr="0057005C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</w:tcBorders>
          </w:tcPr>
          <w:p w14:paraId="28C7A1C8" w14:textId="77777777" w:rsidR="00441F93" w:rsidRDefault="00441F93" w:rsidP="0057005C">
            <w:pPr>
              <w:pStyle w:val="Listenabsatz"/>
              <w:tabs>
                <w:tab w:val="left" w:pos="567"/>
                <w:tab w:val="left" w:pos="5670"/>
                <w:tab w:val="left" w:pos="5954"/>
              </w:tabs>
              <w:spacing w:before="60" w:line="252" w:lineRule="auto"/>
              <w:ind w:left="0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7746E71" w14:textId="77777777" w:rsidR="00326BCE" w:rsidRPr="00ED6297" w:rsidRDefault="00326BCE" w:rsidP="004D00EC">
      <w:pPr>
        <w:tabs>
          <w:tab w:val="left" w:pos="2235"/>
          <w:tab w:val="left" w:pos="5387"/>
        </w:tabs>
        <w:spacing w:before="240" w:after="0" w:line="252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________________, den _____________ </w:t>
      </w:r>
      <w:r>
        <w:rPr>
          <w:rFonts w:ascii="Arial" w:hAnsi="Arial" w:cs="Arial"/>
          <w:sz w:val="24"/>
          <w:szCs w:val="24"/>
        </w:rPr>
        <w:tab/>
        <w:t>___________________________________</w:t>
      </w:r>
    </w:p>
    <w:p w14:paraId="0F3F6A22" w14:textId="70BAA160" w:rsidR="00441F93" w:rsidRDefault="00326BCE" w:rsidP="004D00EC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CD38C9">
        <w:rPr>
          <w:rFonts w:ascii="Arial" w:hAnsi="Arial" w:cs="Arial"/>
          <w:i/>
          <w:iCs/>
          <w:sz w:val="18"/>
          <w:szCs w:val="18"/>
        </w:rPr>
        <w:t>Ort</w:t>
      </w:r>
      <w:r w:rsidRPr="00CD38C9"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 xml:space="preserve">                </w:t>
      </w:r>
      <w:r w:rsidRPr="00CD38C9">
        <w:rPr>
          <w:rFonts w:ascii="Arial" w:hAnsi="Arial" w:cs="Arial"/>
          <w:i/>
          <w:iCs/>
          <w:sz w:val="18"/>
          <w:szCs w:val="18"/>
        </w:rPr>
        <w:t>Datum</w:t>
      </w:r>
      <w:r w:rsidRPr="00CD38C9">
        <w:rPr>
          <w:rFonts w:ascii="Arial" w:hAnsi="Arial" w:cs="Arial"/>
          <w:i/>
          <w:iCs/>
          <w:sz w:val="18"/>
          <w:szCs w:val="18"/>
        </w:rPr>
        <w:tab/>
        <w:t>Unterschri</w:t>
      </w:r>
      <w:r>
        <w:rPr>
          <w:rFonts w:ascii="Arial" w:hAnsi="Arial" w:cs="Arial"/>
          <w:i/>
          <w:iCs/>
          <w:sz w:val="18"/>
          <w:szCs w:val="18"/>
        </w:rPr>
        <w:t>f</w:t>
      </w:r>
      <w:r w:rsidRPr="00CD38C9"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i/>
          <w:iCs/>
          <w:sz w:val="18"/>
          <w:szCs w:val="18"/>
        </w:rPr>
        <w:t xml:space="preserve"> der verantwortlichen Person</w:t>
      </w:r>
    </w:p>
    <w:p w14:paraId="1B77D671" w14:textId="77777777" w:rsidR="00BE5CA5" w:rsidRPr="00441F93" w:rsidRDefault="00BE5CA5" w:rsidP="00950284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4"/>
          <w:szCs w:val="4"/>
        </w:rPr>
      </w:pPr>
    </w:p>
    <w:p w14:paraId="1890BBEE" w14:textId="7994B636" w:rsidR="0033506A" w:rsidRPr="007B4251" w:rsidRDefault="0033506A" w:rsidP="00326BCE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536"/>
        </w:tabs>
        <w:spacing w:before="120" w:after="120"/>
        <w:jc w:val="center"/>
        <w:rPr>
          <w:rFonts w:ascii="Arial" w:hAnsi="Arial" w:cs="Arial"/>
          <w:b/>
          <w:bCs/>
          <w:sz w:val="32"/>
          <w:szCs w:val="32"/>
        </w:rPr>
      </w:pPr>
      <w:r w:rsidRPr="00193FB9">
        <w:rPr>
          <w:rFonts w:ascii="Arial" w:hAnsi="Arial" w:cs="Arial"/>
          <w:b/>
          <w:bCs/>
          <w:sz w:val="32"/>
          <w:szCs w:val="32"/>
        </w:rPr>
        <w:t>Rückgabe</w:t>
      </w:r>
    </w:p>
    <w:p w14:paraId="00850CC6" w14:textId="71A16BEB" w:rsidR="0062575B" w:rsidRPr="007B4251" w:rsidRDefault="0062575B" w:rsidP="0062575B">
      <w:pPr>
        <w:pStyle w:val="Listenabsatz"/>
        <w:tabs>
          <w:tab w:val="left" w:pos="567"/>
          <w:tab w:val="left" w:pos="5670"/>
          <w:tab w:val="left" w:pos="5954"/>
        </w:tabs>
        <w:spacing w:before="120" w:line="252" w:lineRule="auto"/>
        <w:ind w:left="284"/>
        <w:contextualSpacing w:val="0"/>
        <w:rPr>
          <w:rFonts w:ascii="Arial" w:hAnsi="Arial" w:cs="Arial"/>
          <w:sz w:val="24"/>
          <w:szCs w:val="24"/>
        </w:rPr>
      </w:pPr>
      <w:r w:rsidRPr="007B4251">
        <w:rPr>
          <w:rFonts w:ascii="Arial" w:hAnsi="Arial" w:cs="Arial"/>
          <w:sz w:val="24"/>
          <w:szCs w:val="24"/>
        </w:rPr>
        <w:t xml:space="preserve">Raum und Schlüsselrückgabe </w:t>
      </w:r>
      <w:r w:rsidR="007B4251" w:rsidRPr="007B4251">
        <w:rPr>
          <w:rFonts w:ascii="Arial" w:hAnsi="Arial" w:cs="Arial"/>
          <w:sz w:val="24"/>
          <w:szCs w:val="24"/>
        </w:rPr>
        <w:t xml:space="preserve">(Schlüsselnummer: ________) </w:t>
      </w:r>
      <w:r w:rsidRPr="007B4251">
        <w:rPr>
          <w:rFonts w:ascii="Arial" w:hAnsi="Arial" w:cs="Arial"/>
          <w:sz w:val="24"/>
          <w:szCs w:val="24"/>
        </w:rPr>
        <w:t xml:space="preserve">an </w:t>
      </w:r>
      <w:r w:rsidR="005D328B">
        <w:rPr>
          <w:rFonts w:ascii="Arial" w:hAnsi="Arial" w:cs="Arial"/>
          <w:sz w:val="24"/>
          <w:szCs w:val="24"/>
        </w:rPr>
        <w:t>Sakristan/In</w:t>
      </w:r>
    </w:p>
    <w:p w14:paraId="2A7F99E3" w14:textId="7C3F5195" w:rsidR="007B4251" w:rsidRPr="00ED6297" w:rsidRDefault="0062575B" w:rsidP="004D00EC">
      <w:pPr>
        <w:tabs>
          <w:tab w:val="left" w:pos="2235"/>
          <w:tab w:val="left" w:pos="5387"/>
        </w:tabs>
        <w:spacing w:before="240" w:after="0" w:line="252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________________, den _____________ </w:t>
      </w:r>
      <w:r>
        <w:rPr>
          <w:rFonts w:ascii="Arial" w:hAnsi="Arial" w:cs="Arial"/>
          <w:sz w:val="24"/>
          <w:szCs w:val="24"/>
        </w:rPr>
        <w:tab/>
        <w:t>___________________________________</w:t>
      </w:r>
    </w:p>
    <w:p w14:paraId="71328851" w14:textId="7E360304" w:rsidR="007B4251" w:rsidRDefault="0062575B" w:rsidP="007B4251">
      <w:pPr>
        <w:tabs>
          <w:tab w:val="left" w:pos="2235"/>
          <w:tab w:val="left" w:pos="5387"/>
        </w:tabs>
        <w:spacing w:after="0" w:line="252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CD38C9">
        <w:rPr>
          <w:rFonts w:ascii="Arial" w:hAnsi="Arial" w:cs="Arial"/>
          <w:i/>
          <w:iCs/>
          <w:sz w:val="18"/>
          <w:szCs w:val="18"/>
        </w:rPr>
        <w:t>Ort</w:t>
      </w:r>
      <w:r w:rsidRPr="00CD38C9"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 xml:space="preserve">                </w:t>
      </w:r>
      <w:r w:rsidRPr="00CD38C9">
        <w:rPr>
          <w:rFonts w:ascii="Arial" w:hAnsi="Arial" w:cs="Arial"/>
          <w:i/>
          <w:iCs/>
          <w:sz w:val="18"/>
          <w:szCs w:val="18"/>
        </w:rPr>
        <w:t>Datum</w:t>
      </w:r>
      <w:r w:rsidRPr="00CD38C9">
        <w:rPr>
          <w:rFonts w:ascii="Arial" w:hAnsi="Arial" w:cs="Arial"/>
          <w:i/>
          <w:iCs/>
          <w:sz w:val="18"/>
          <w:szCs w:val="18"/>
        </w:rPr>
        <w:tab/>
        <w:t>Unterschri</w:t>
      </w:r>
      <w:r>
        <w:rPr>
          <w:rFonts w:ascii="Arial" w:hAnsi="Arial" w:cs="Arial"/>
          <w:i/>
          <w:iCs/>
          <w:sz w:val="18"/>
          <w:szCs w:val="18"/>
        </w:rPr>
        <w:t>f</w:t>
      </w:r>
      <w:r w:rsidRPr="00CD38C9">
        <w:rPr>
          <w:rFonts w:ascii="Arial" w:hAnsi="Arial" w:cs="Arial"/>
          <w:i/>
          <w:iCs/>
          <w:sz w:val="18"/>
          <w:szCs w:val="18"/>
        </w:rPr>
        <w:t>t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="005D328B">
        <w:rPr>
          <w:rFonts w:ascii="Arial" w:hAnsi="Arial" w:cs="Arial"/>
          <w:i/>
          <w:iCs/>
          <w:sz w:val="18"/>
          <w:szCs w:val="18"/>
        </w:rPr>
        <w:t>Sakristan/In</w:t>
      </w:r>
    </w:p>
    <w:sectPr w:rsidR="007B4251" w:rsidSect="00441F9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737" w:bottom="284" w:left="737" w:header="34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8A116" w14:textId="77777777" w:rsidR="00C60AFA" w:rsidRDefault="00C60AFA" w:rsidP="00C9238F">
      <w:pPr>
        <w:spacing w:after="0" w:line="240" w:lineRule="auto"/>
      </w:pPr>
      <w:r>
        <w:separator/>
      </w:r>
    </w:p>
  </w:endnote>
  <w:endnote w:type="continuationSeparator" w:id="0">
    <w:p w14:paraId="443792EA" w14:textId="77777777" w:rsidR="00C60AFA" w:rsidRDefault="00C60AF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85A6AA9-112A-4CA4-8A05-A43C08B85B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FE0B44-EBE7-4EAF-A4D2-A021A3F0756B}"/>
    <w:embedBold r:id="rId3" w:fontKey="{19B7BD93-912C-4BDC-AC9D-2CFB3F2317AC}"/>
    <w:embedItalic r:id="rId4" w:fontKey="{C8962DB7-7B60-450F-BA30-8621DE4424FE}"/>
    <w:embedBoldItalic r:id="rId5" w:fontKey="{840B1543-61C5-4AA6-A773-1E5309191E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4F6B3D8B-E552-4D0E-AFEF-5FFC672678CE}"/>
    <w:embedBold r:id="rId7" w:fontKey="{239E5B84-5FBE-44E1-B4A8-4C7EB99C4AA1}"/>
    <w:embedItalic r:id="rId8" w:fontKey="{397F4244-64BA-42E8-B308-8481552FF4A9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15A93926-DC09-41A9-ADC6-D57B3094CC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E31DECC-ACCB-4025-AEBE-CF2BF5EF6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9687F" w14:textId="55C7BDA6" w:rsidR="00337D20" w:rsidRDefault="00337D20">
    <w:pPr>
      <w:pStyle w:val="Fuzeile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0206" w14:textId="62315780" w:rsidR="00337D20" w:rsidRDefault="00337D20">
    <w:pPr>
      <w:pStyle w:val="Fuzeile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87266" w14:textId="77777777" w:rsidR="00C60AFA" w:rsidRDefault="00C60AFA" w:rsidP="00C9238F">
      <w:pPr>
        <w:spacing w:after="0" w:line="240" w:lineRule="auto"/>
      </w:pPr>
      <w:r>
        <w:separator/>
      </w:r>
    </w:p>
  </w:footnote>
  <w:footnote w:type="continuationSeparator" w:id="0">
    <w:p w14:paraId="3823AAE4" w14:textId="77777777" w:rsidR="00C60AFA" w:rsidRDefault="00C60AF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B691E" w14:textId="77777777" w:rsidR="00441F93" w:rsidRPr="00441F93" w:rsidRDefault="00441F93" w:rsidP="00441F93">
    <w:pPr>
      <w:pStyle w:val="Kopfzeile"/>
      <w:rPr>
        <w:color w:val="auto"/>
        <w:sz w:val="36"/>
        <w:szCs w:val="36"/>
      </w:rPr>
    </w:pPr>
    <w:r w:rsidRPr="00441F93">
      <w:rPr>
        <w:rFonts w:ascii="Arial" w:hAnsi="Arial" w:cs="Arial"/>
        <w:b w:val="0"/>
        <w:bCs/>
        <w:color w:val="auto"/>
        <w:sz w:val="36"/>
        <w:szCs w:val="36"/>
      </w:rPr>
      <w:drawing>
        <wp:anchor distT="0" distB="0" distL="114300" distR="114300" simplePos="0" relativeHeight="251661312" behindDoc="1" locked="0" layoutInCell="1" allowOverlap="1" wp14:anchorId="737D1620" wp14:editId="248A8B9B">
          <wp:simplePos x="0" y="0"/>
          <wp:positionH relativeFrom="margin">
            <wp:posOffset>-125095</wp:posOffset>
          </wp:positionH>
          <wp:positionV relativeFrom="page">
            <wp:posOffset>171450</wp:posOffset>
          </wp:positionV>
          <wp:extent cx="781050" cy="657860"/>
          <wp:effectExtent l="0" t="0" r="0" b="8890"/>
          <wp:wrapThrough wrapText="bothSides">
            <wp:wrapPolygon edited="0">
              <wp:start x="0" y="0"/>
              <wp:lineTo x="0" y="21266"/>
              <wp:lineTo x="21073" y="21266"/>
              <wp:lineTo x="21073" y="0"/>
              <wp:lineTo x="0" y="0"/>
            </wp:wrapPolygon>
          </wp:wrapThrough>
          <wp:docPr id="1609927080" name="Grafik 1609927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DD1C9C" w14:textId="01290A95" w:rsidR="0014245E" w:rsidRPr="00441F93" w:rsidRDefault="00441F93" w:rsidP="00441F93">
    <w:pPr>
      <w:pStyle w:val="Kopfzeile"/>
      <w:rPr>
        <w:sz w:val="36"/>
        <w:szCs w:val="36"/>
      </w:rPr>
    </w:pPr>
    <w:r w:rsidRPr="00441F93">
      <w:rPr>
        <w:color w:val="auto"/>
        <w:sz w:val="36"/>
        <w:szCs w:val="36"/>
      </w:rPr>
      <w:t>Katholische Kirchgemeinde Obersee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DC5E" w14:textId="7BC4D56D" w:rsidR="00337D20" w:rsidRPr="00441F93" w:rsidRDefault="00337D20">
    <w:pPr>
      <w:pStyle w:val="Kopfzeile"/>
      <w:rPr>
        <w:color w:val="auto"/>
        <w:sz w:val="36"/>
        <w:szCs w:val="36"/>
      </w:rPr>
    </w:pPr>
    <w:r w:rsidRPr="00441F93">
      <w:rPr>
        <w:rFonts w:ascii="Arial" w:hAnsi="Arial" w:cs="Arial"/>
        <w:b w:val="0"/>
        <w:bCs/>
        <w:color w:val="auto"/>
        <w:sz w:val="36"/>
        <w:szCs w:val="36"/>
      </w:rPr>
      <w:drawing>
        <wp:anchor distT="0" distB="0" distL="114300" distR="114300" simplePos="0" relativeHeight="251659264" behindDoc="1" locked="0" layoutInCell="1" allowOverlap="1" wp14:anchorId="04BF6299" wp14:editId="244DE282">
          <wp:simplePos x="0" y="0"/>
          <wp:positionH relativeFrom="margin">
            <wp:posOffset>-125095</wp:posOffset>
          </wp:positionH>
          <wp:positionV relativeFrom="page">
            <wp:posOffset>171450</wp:posOffset>
          </wp:positionV>
          <wp:extent cx="771525" cy="649605"/>
          <wp:effectExtent l="0" t="0" r="9525" b="0"/>
          <wp:wrapThrough wrapText="bothSides">
            <wp:wrapPolygon edited="0">
              <wp:start x="0" y="0"/>
              <wp:lineTo x="0" y="20903"/>
              <wp:lineTo x="21333" y="20903"/>
              <wp:lineTo x="21333" y="0"/>
              <wp:lineTo x="0" y="0"/>
            </wp:wrapPolygon>
          </wp:wrapThrough>
          <wp:docPr id="815069577" name="Grafik 815069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53602A" w14:textId="0B38ED7E" w:rsidR="00337D20" w:rsidRPr="00441F93" w:rsidRDefault="00337D20">
    <w:pPr>
      <w:pStyle w:val="Kopfzeile"/>
      <w:rPr>
        <w:sz w:val="36"/>
        <w:szCs w:val="36"/>
      </w:rPr>
    </w:pPr>
    <w:r w:rsidRPr="00441F93">
      <w:rPr>
        <w:color w:val="auto"/>
        <w:sz w:val="36"/>
        <w:szCs w:val="36"/>
      </w:rPr>
      <w:t>Katholische Kirchgemeinde Obersee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3F01728"/>
    <w:multiLevelType w:val="hybridMultilevel"/>
    <w:tmpl w:val="81FADFDC"/>
    <w:lvl w:ilvl="0" w:tplc="18A6F7A0">
      <w:start w:val="5"/>
      <w:numFmt w:val="bullet"/>
      <w:lvlText w:val=""/>
      <w:lvlJc w:val="left"/>
      <w:pPr>
        <w:ind w:left="252" w:hanging="360"/>
      </w:pPr>
      <w:rPr>
        <w:rFonts w:ascii="Wingdings 2" w:eastAsiaTheme="minorHAnsi" w:hAnsi="Wingdings 2" w:cs="Arial" w:hint="default"/>
      </w:rPr>
    </w:lvl>
    <w:lvl w:ilvl="1" w:tplc="0807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8" w15:restartNumberingAfterBreak="0">
    <w:nsid w:val="159F3A07"/>
    <w:multiLevelType w:val="hybridMultilevel"/>
    <w:tmpl w:val="999A10E0"/>
    <w:lvl w:ilvl="0" w:tplc="09C40EE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1507D68"/>
    <w:multiLevelType w:val="hybridMultilevel"/>
    <w:tmpl w:val="7F7C4134"/>
    <w:lvl w:ilvl="0" w:tplc="76E6CE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A1911"/>
    <w:multiLevelType w:val="hybridMultilevel"/>
    <w:tmpl w:val="B8EE2EF4"/>
    <w:lvl w:ilvl="0" w:tplc="3626D828">
      <w:start w:val="1"/>
      <w:numFmt w:val="bullet"/>
      <w:lvlText w:val=""/>
      <w:lvlJc w:val="left"/>
      <w:pPr>
        <w:ind w:left="78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88B6594"/>
    <w:multiLevelType w:val="hybridMultilevel"/>
    <w:tmpl w:val="99141752"/>
    <w:lvl w:ilvl="0" w:tplc="71569444">
      <w:start w:val="5"/>
      <w:numFmt w:val="bullet"/>
      <w:lvlText w:val=""/>
      <w:lvlJc w:val="left"/>
      <w:pPr>
        <w:ind w:left="555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2A3E53"/>
    <w:multiLevelType w:val="hybridMultilevel"/>
    <w:tmpl w:val="A1965F58"/>
    <w:lvl w:ilvl="0" w:tplc="1E46BD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F06CBC"/>
    <w:multiLevelType w:val="hybridMultilevel"/>
    <w:tmpl w:val="866430AE"/>
    <w:lvl w:ilvl="0" w:tplc="9134F130">
      <w:numFmt w:val="bullet"/>
      <w:lvlText w:val="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5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8" w15:restartNumberingAfterBreak="0">
    <w:nsid w:val="7DAC03BF"/>
    <w:multiLevelType w:val="hybridMultilevel"/>
    <w:tmpl w:val="B9188526"/>
    <w:lvl w:ilvl="0" w:tplc="3626D828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3312476">
    <w:abstractNumId w:val="22"/>
  </w:num>
  <w:num w:numId="2" w16cid:durableId="794180605">
    <w:abstractNumId w:val="18"/>
  </w:num>
  <w:num w:numId="3" w16cid:durableId="1754617610">
    <w:abstractNumId w:val="27"/>
  </w:num>
  <w:num w:numId="4" w16cid:durableId="2035305053">
    <w:abstractNumId w:val="23"/>
  </w:num>
  <w:num w:numId="5" w16cid:durableId="1563715552">
    <w:abstractNumId w:val="24"/>
  </w:num>
  <w:num w:numId="6" w16cid:durableId="557395291">
    <w:abstractNumId w:val="34"/>
  </w:num>
  <w:num w:numId="7" w16cid:durableId="545456795">
    <w:abstractNumId w:val="17"/>
  </w:num>
  <w:num w:numId="8" w16cid:durableId="1223829608">
    <w:abstractNumId w:val="21"/>
  </w:num>
  <w:num w:numId="9" w16cid:durableId="1172375175">
    <w:abstractNumId w:val="30"/>
  </w:num>
  <w:num w:numId="10" w16cid:durableId="1866557801">
    <w:abstractNumId w:val="9"/>
  </w:num>
  <w:num w:numId="11" w16cid:durableId="1928729210">
    <w:abstractNumId w:val="15"/>
  </w:num>
  <w:num w:numId="12" w16cid:durableId="167602492">
    <w:abstractNumId w:val="6"/>
  </w:num>
  <w:num w:numId="13" w16cid:durableId="938099981">
    <w:abstractNumId w:val="10"/>
  </w:num>
  <w:num w:numId="14" w16cid:durableId="712080339">
    <w:abstractNumId w:val="20"/>
  </w:num>
  <w:num w:numId="15" w16cid:durableId="1994337752">
    <w:abstractNumId w:val="19"/>
  </w:num>
  <w:num w:numId="16" w16cid:durableId="362217783">
    <w:abstractNumId w:val="28"/>
  </w:num>
  <w:num w:numId="17" w16cid:durableId="246381674">
    <w:abstractNumId w:val="11"/>
  </w:num>
  <w:num w:numId="18" w16cid:durableId="460654511">
    <w:abstractNumId w:val="37"/>
  </w:num>
  <w:num w:numId="19" w16cid:durableId="1753771331">
    <w:abstractNumId w:val="31"/>
  </w:num>
  <w:num w:numId="20" w16cid:durableId="1389842374">
    <w:abstractNumId w:val="25"/>
  </w:num>
  <w:num w:numId="21" w16cid:durableId="1499299477">
    <w:abstractNumId w:val="36"/>
  </w:num>
  <w:num w:numId="22" w16cid:durableId="1891455190">
    <w:abstractNumId w:val="14"/>
  </w:num>
  <w:num w:numId="23" w16cid:durableId="239873726">
    <w:abstractNumId w:val="35"/>
  </w:num>
  <w:num w:numId="24" w16cid:durableId="1581675636">
    <w:abstractNumId w:val="13"/>
  </w:num>
  <w:num w:numId="25" w16cid:durableId="498933759">
    <w:abstractNumId w:val="12"/>
  </w:num>
  <w:num w:numId="26" w16cid:durableId="1007369478">
    <w:abstractNumId w:val="5"/>
  </w:num>
  <w:num w:numId="27" w16cid:durableId="1199275907">
    <w:abstractNumId w:val="4"/>
  </w:num>
  <w:num w:numId="28" w16cid:durableId="2095087027">
    <w:abstractNumId w:val="3"/>
  </w:num>
  <w:num w:numId="29" w16cid:durableId="1258248904">
    <w:abstractNumId w:val="2"/>
  </w:num>
  <w:num w:numId="30" w16cid:durableId="1742678962">
    <w:abstractNumId w:val="1"/>
  </w:num>
  <w:num w:numId="31" w16cid:durableId="1968660889">
    <w:abstractNumId w:val="0"/>
  </w:num>
  <w:num w:numId="32" w16cid:durableId="330182668">
    <w:abstractNumId w:val="38"/>
  </w:num>
  <w:num w:numId="33" w16cid:durableId="1019896606">
    <w:abstractNumId w:val="26"/>
  </w:num>
  <w:num w:numId="34" w16cid:durableId="927277092">
    <w:abstractNumId w:val="29"/>
  </w:num>
  <w:num w:numId="35" w16cid:durableId="282152881">
    <w:abstractNumId w:val="8"/>
  </w:num>
  <w:num w:numId="36" w16cid:durableId="823274813">
    <w:abstractNumId w:val="16"/>
  </w:num>
  <w:num w:numId="37" w16cid:durableId="223571344">
    <w:abstractNumId w:val="32"/>
  </w:num>
  <w:num w:numId="38" w16cid:durableId="430203406">
    <w:abstractNumId w:val="7"/>
  </w:num>
  <w:num w:numId="39" w16cid:durableId="1620994503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C0"/>
    <w:rsid w:val="000017EE"/>
    <w:rsid w:val="00003212"/>
    <w:rsid w:val="00015BAF"/>
    <w:rsid w:val="00045844"/>
    <w:rsid w:val="00052382"/>
    <w:rsid w:val="00052DFB"/>
    <w:rsid w:val="0005761C"/>
    <w:rsid w:val="000613D1"/>
    <w:rsid w:val="000616CB"/>
    <w:rsid w:val="0006568A"/>
    <w:rsid w:val="00065A07"/>
    <w:rsid w:val="0006646A"/>
    <w:rsid w:val="00076F0F"/>
    <w:rsid w:val="00083D5D"/>
    <w:rsid w:val="00084253"/>
    <w:rsid w:val="00084ACC"/>
    <w:rsid w:val="000861ED"/>
    <w:rsid w:val="00092BF7"/>
    <w:rsid w:val="000B1C21"/>
    <w:rsid w:val="000C0EB9"/>
    <w:rsid w:val="000C116B"/>
    <w:rsid w:val="000C3E30"/>
    <w:rsid w:val="000D1F49"/>
    <w:rsid w:val="000D262E"/>
    <w:rsid w:val="000D4318"/>
    <w:rsid w:val="000D6862"/>
    <w:rsid w:val="000D79B1"/>
    <w:rsid w:val="000E0868"/>
    <w:rsid w:val="000E1CC3"/>
    <w:rsid w:val="000E4950"/>
    <w:rsid w:val="000F16AD"/>
    <w:rsid w:val="000F3DBF"/>
    <w:rsid w:val="0010439F"/>
    <w:rsid w:val="0010449B"/>
    <w:rsid w:val="0010465B"/>
    <w:rsid w:val="00105C78"/>
    <w:rsid w:val="001073FA"/>
    <w:rsid w:val="00114363"/>
    <w:rsid w:val="00115BC5"/>
    <w:rsid w:val="00124D45"/>
    <w:rsid w:val="0014245E"/>
    <w:rsid w:val="0015161F"/>
    <w:rsid w:val="00160E80"/>
    <w:rsid w:val="001702CB"/>
    <w:rsid w:val="001717CC"/>
    <w:rsid w:val="001727CA"/>
    <w:rsid w:val="00176D7A"/>
    <w:rsid w:val="001812D5"/>
    <w:rsid w:val="00187BB4"/>
    <w:rsid w:val="00192DDC"/>
    <w:rsid w:val="00193FB9"/>
    <w:rsid w:val="00197A72"/>
    <w:rsid w:val="001B44E7"/>
    <w:rsid w:val="001C2388"/>
    <w:rsid w:val="001C4444"/>
    <w:rsid w:val="001D725F"/>
    <w:rsid w:val="001F6F37"/>
    <w:rsid w:val="001F7EC5"/>
    <w:rsid w:val="00206335"/>
    <w:rsid w:val="0022003C"/>
    <w:rsid w:val="00230CA1"/>
    <w:rsid w:val="00235F5E"/>
    <w:rsid w:val="002570F9"/>
    <w:rsid w:val="0028641E"/>
    <w:rsid w:val="00287856"/>
    <w:rsid w:val="00287F10"/>
    <w:rsid w:val="002A5535"/>
    <w:rsid w:val="002C56E6"/>
    <w:rsid w:val="002C674C"/>
    <w:rsid w:val="002D3238"/>
    <w:rsid w:val="002D3884"/>
    <w:rsid w:val="002D70F9"/>
    <w:rsid w:val="002D7627"/>
    <w:rsid w:val="002D7BDA"/>
    <w:rsid w:val="002E0CC0"/>
    <w:rsid w:val="002E2ED3"/>
    <w:rsid w:val="002E519E"/>
    <w:rsid w:val="002E624D"/>
    <w:rsid w:val="002F22A2"/>
    <w:rsid w:val="00305BCD"/>
    <w:rsid w:val="003118DB"/>
    <w:rsid w:val="00314B39"/>
    <w:rsid w:val="00322FFB"/>
    <w:rsid w:val="00323CDB"/>
    <w:rsid w:val="00326BCE"/>
    <w:rsid w:val="0033506A"/>
    <w:rsid w:val="00337D20"/>
    <w:rsid w:val="003407E0"/>
    <w:rsid w:val="00347DD8"/>
    <w:rsid w:val="0035622D"/>
    <w:rsid w:val="00361E11"/>
    <w:rsid w:val="0037296B"/>
    <w:rsid w:val="003740D3"/>
    <w:rsid w:val="00382A48"/>
    <w:rsid w:val="00390AE2"/>
    <w:rsid w:val="003A002F"/>
    <w:rsid w:val="003B3DF4"/>
    <w:rsid w:val="003B594B"/>
    <w:rsid w:val="003C05CC"/>
    <w:rsid w:val="003D1DD0"/>
    <w:rsid w:val="003D2A23"/>
    <w:rsid w:val="003E066C"/>
    <w:rsid w:val="003E2375"/>
    <w:rsid w:val="003E54B3"/>
    <w:rsid w:val="003F0847"/>
    <w:rsid w:val="003F13EB"/>
    <w:rsid w:val="003F678B"/>
    <w:rsid w:val="003F7D6A"/>
    <w:rsid w:val="0040090B"/>
    <w:rsid w:val="00425BBB"/>
    <w:rsid w:val="00431053"/>
    <w:rsid w:val="00432D16"/>
    <w:rsid w:val="00437AD9"/>
    <w:rsid w:val="00440FE1"/>
    <w:rsid w:val="00441F93"/>
    <w:rsid w:val="004537B5"/>
    <w:rsid w:val="00453AE9"/>
    <w:rsid w:val="00455560"/>
    <w:rsid w:val="0046302A"/>
    <w:rsid w:val="004649B9"/>
    <w:rsid w:val="00466015"/>
    <w:rsid w:val="00467B02"/>
    <w:rsid w:val="00472B9C"/>
    <w:rsid w:val="00473DDA"/>
    <w:rsid w:val="00475C47"/>
    <w:rsid w:val="00477116"/>
    <w:rsid w:val="00480434"/>
    <w:rsid w:val="00487D2D"/>
    <w:rsid w:val="004A06F1"/>
    <w:rsid w:val="004A560F"/>
    <w:rsid w:val="004A6D7E"/>
    <w:rsid w:val="004B0FC7"/>
    <w:rsid w:val="004B655E"/>
    <w:rsid w:val="004C1D34"/>
    <w:rsid w:val="004C3EE0"/>
    <w:rsid w:val="004D00EC"/>
    <w:rsid w:val="004D5D62"/>
    <w:rsid w:val="004D6112"/>
    <w:rsid w:val="004E5717"/>
    <w:rsid w:val="004F5CEC"/>
    <w:rsid w:val="00501484"/>
    <w:rsid w:val="00501C1B"/>
    <w:rsid w:val="00510020"/>
    <w:rsid w:val="00510F8D"/>
    <w:rsid w:val="005112D0"/>
    <w:rsid w:val="00512CC5"/>
    <w:rsid w:val="00513B22"/>
    <w:rsid w:val="00513E03"/>
    <w:rsid w:val="005149CB"/>
    <w:rsid w:val="005236CD"/>
    <w:rsid w:val="00524AA9"/>
    <w:rsid w:val="00534E3A"/>
    <w:rsid w:val="00535C35"/>
    <w:rsid w:val="005420AF"/>
    <w:rsid w:val="00546673"/>
    <w:rsid w:val="00550770"/>
    <w:rsid w:val="00563592"/>
    <w:rsid w:val="00564BA7"/>
    <w:rsid w:val="0057005C"/>
    <w:rsid w:val="00570212"/>
    <w:rsid w:val="00576892"/>
    <w:rsid w:val="00577E06"/>
    <w:rsid w:val="00581D21"/>
    <w:rsid w:val="00583FED"/>
    <w:rsid w:val="00585C98"/>
    <w:rsid w:val="00585CF9"/>
    <w:rsid w:val="005904F4"/>
    <w:rsid w:val="005965A5"/>
    <w:rsid w:val="005A3BF7"/>
    <w:rsid w:val="005B46DD"/>
    <w:rsid w:val="005B4C81"/>
    <w:rsid w:val="005B4D5F"/>
    <w:rsid w:val="005B785C"/>
    <w:rsid w:val="005C2CA6"/>
    <w:rsid w:val="005C4F35"/>
    <w:rsid w:val="005C5D1A"/>
    <w:rsid w:val="005D0340"/>
    <w:rsid w:val="005D328B"/>
    <w:rsid w:val="005F0286"/>
    <w:rsid w:val="005F2035"/>
    <w:rsid w:val="005F6AD3"/>
    <w:rsid w:val="005F7990"/>
    <w:rsid w:val="00613087"/>
    <w:rsid w:val="00617A26"/>
    <w:rsid w:val="0062575B"/>
    <w:rsid w:val="006305EE"/>
    <w:rsid w:val="0063506C"/>
    <w:rsid w:val="0063739C"/>
    <w:rsid w:val="006405D1"/>
    <w:rsid w:val="00645494"/>
    <w:rsid w:val="00653891"/>
    <w:rsid w:val="00656D2F"/>
    <w:rsid w:val="006571B6"/>
    <w:rsid w:val="0066614E"/>
    <w:rsid w:val="0067211D"/>
    <w:rsid w:val="0068751A"/>
    <w:rsid w:val="00694857"/>
    <w:rsid w:val="00696CA8"/>
    <w:rsid w:val="006A2AAE"/>
    <w:rsid w:val="006B49EA"/>
    <w:rsid w:val="006D761C"/>
    <w:rsid w:val="006E5297"/>
    <w:rsid w:val="006F25D8"/>
    <w:rsid w:val="006F2A7F"/>
    <w:rsid w:val="0070589D"/>
    <w:rsid w:val="0071704B"/>
    <w:rsid w:val="0073456E"/>
    <w:rsid w:val="00734D12"/>
    <w:rsid w:val="007415EC"/>
    <w:rsid w:val="00743E43"/>
    <w:rsid w:val="007440BB"/>
    <w:rsid w:val="0075648B"/>
    <w:rsid w:val="00766151"/>
    <w:rsid w:val="00770F25"/>
    <w:rsid w:val="0078778F"/>
    <w:rsid w:val="007A35A8"/>
    <w:rsid w:val="007A4A65"/>
    <w:rsid w:val="007A6DDC"/>
    <w:rsid w:val="007A7B0D"/>
    <w:rsid w:val="007A7E1E"/>
    <w:rsid w:val="007B0A85"/>
    <w:rsid w:val="007B2037"/>
    <w:rsid w:val="007B212F"/>
    <w:rsid w:val="007B2B18"/>
    <w:rsid w:val="007B2DDD"/>
    <w:rsid w:val="007B4251"/>
    <w:rsid w:val="007B6AEE"/>
    <w:rsid w:val="007C5CD2"/>
    <w:rsid w:val="007C6001"/>
    <w:rsid w:val="007C6A52"/>
    <w:rsid w:val="007D03E8"/>
    <w:rsid w:val="007D0E9E"/>
    <w:rsid w:val="007D1BA0"/>
    <w:rsid w:val="007E0473"/>
    <w:rsid w:val="007F67A0"/>
    <w:rsid w:val="007F73B4"/>
    <w:rsid w:val="00800D33"/>
    <w:rsid w:val="00803AA5"/>
    <w:rsid w:val="0080688A"/>
    <w:rsid w:val="00816DBF"/>
    <w:rsid w:val="008203A8"/>
    <w:rsid w:val="0082043E"/>
    <w:rsid w:val="00821EB3"/>
    <w:rsid w:val="00830BDC"/>
    <w:rsid w:val="00834FD1"/>
    <w:rsid w:val="00846A51"/>
    <w:rsid w:val="008673ED"/>
    <w:rsid w:val="008701B4"/>
    <w:rsid w:val="00874259"/>
    <w:rsid w:val="00884946"/>
    <w:rsid w:val="00893B64"/>
    <w:rsid w:val="008952CC"/>
    <w:rsid w:val="00896F93"/>
    <w:rsid w:val="00897670"/>
    <w:rsid w:val="008A5B67"/>
    <w:rsid w:val="008B0E32"/>
    <w:rsid w:val="008B3C7F"/>
    <w:rsid w:val="008B4FF4"/>
    <w:rsid w:val="008E203A"/>
    <w:rsid w:val="008E3911"/>
    <w:rsid w:val="008F6EF8"/>
    <w:rsid w:val="0091229C"/>
    <w:rsid w:val="00914A53"/>
    <w:rsid w:val="00920221"/>
    <w:rsid w:val="00935496"/>
    <w:rsid w:val="0094045A"/>
    <w:rsid w:val="00940E73"/>
    <w:rsid w:val="009426DA"/>
    <w:rsid w:val="00942F03"/>
    <w:rsid w:val="00947B3A"/>
    <w:rsid w:val="00950284"/>
    <w:rsid w:val="009555DB"/>
    <w:rsid w:val="009645CB"/>
    <w:rsid w:val="0096502F"/>
    <w:rsid w:val="00983095"/>
    <w:rsid w:val="0098597D"/>
    <w:rsid w:val="00994589"/>
    <w:rsid w:val="009962E7"/>
    <w:rsid w:val="009C206F"/>
    <w:rsid w:val="009D102D"/>
    <w:rsid w:val="009D1ABE"/>
    <w:rsid w:val="009E2DC0"/>
    <w:rsid w:val="009E6F34"/>
    <w:rsid w:val="009E7869"/>
    <w:rsid w:val="009F0602"/>
    <w:rsid w:val="009F5F32"/>
    <w:rsid w:val="009F619A"/>
    <w:rsid w:val="009F6DDE"/>
    <w:rsid w:val="009F6EE0"/>
    <w:rsid w:val="009F7261"/>
    <w:rsid w:val="00A006CC"/>
    <w:rsid w:val="00A03526"/>
    <w:rsid w:val="00A058EA"/>
    <w:rsid w:val="00A10AB3"/>
    <w:rsid w:val="00A128B2"/>
    <w:rsid w:val="00A156C8"/>
    <w:rsid w:val="00A1613A"/>
    <w:rsid w:val="00A170E3"/>
    <w:rsid w:val="00A22CCD"/>
    <w:rsid w:val="00A24C06"/>
    <w:rsid w:val="00A30A88"/>
    <w:rsid w:val="00A370A8"/>
    <w:rsid w:val="00A4058B"/>
    <w:rsid w:val="00A51F9B"/>
    <w:rsid w:val="00A55B98"/>
    <w:rsid w:val="00A56385"/>
    <w:rsid w:val="00A71622"/>
    <w:rsid w:val="00A71E35"/>
    <w:rsid w:val="00A742B4"/>
    <w:rsid w:val="00A80C16"/>
    <w:rsid w:val="00A84B2C"/>
    <w:rsid w:val="00A85ADC"/>
    <w:rsid w:val="00A8697C"/>
    <w:rsid w:val="00A95F55"/>
    <w:rsid w:val="00AA3E45"/>
    <w:rsid w:val="00AA4756"/>
    <w:rsid w:val="00AA6F07"/>
    <w:rsid w:val="00AC04CF"/>
    <w:rsid w:val="00AC0C01"/>
    <w:rsid w:val="00AD0232"/>
    <w:rsid w:val="00AD4C4B"/>
    <w:rsid w:val="00AE0589"/>
    <w:rsid w:val="00AE071E"/>
    <w:rsid w:val="00AE6053"/>
    <w:rsid w:val="00AE7CB9"/>
    <w:rsid w:val="00AF14FC"/>
    <w:rsid w:val="00AF6BFE"/>
    <w:rsid w:val="00B226A7"/>
    <w:rsid w:val="00B27E4B"/>
    <w:rsid w:val="00B312C7"/>
    <w:rsid w:val="00B36545"/>
    <w:rsid w:val="00B4244A"/>
    <w:rsid w:val="00B50E65"/>
    <w:rsid w:val="00B558FF"/>
    <w:rsid w:val="00B63850"/>
    <w:rsid w:val="00B75850"/>
    <w:rsid w:val="00B80245"/>
    <w:rsid w:val="00B87366"/>
    <w:rsid w:val="00B937DC"/>
    <w:rsid w:val="00BA2E2B"/>
    <w:rsid w:val="00BA7C94"/>
    <w:rsid w:val="00BB6005"/>
    <w:rsid w:val="00BC1ACB"/>
    <w:rsid w:val="00BC7751"/>
    <w:rsid w:val="00BD4753"/>
    <w:rsid w:val="00BD5CB1"/>
    <w:rsid w:val="00BE395C"/>
    <w:rsid w:val="00BE5CA5"/>
    <w:rsid w:val="00BE62EE"/>
    <w:rsid w:val="00C003BA"/>
    <w:rsid w:val="00C016C6"/>
    <w:rsid w:val="00C01A92"/>
    <w:rsid w:val="00C100B1"/>
    <w:rsid w:val="00C149C4"/>
    <w:rsid w:val="00C20FCE"/>
    <w:rsid w:val="00C25B1E"/>
    <w:rsid w:val="00C26236"/>
    <w:rsid w:val="00C33F08"/>
    <w:rsid w:val="00C42C18"/>
    <w:rsid w:val="00C43863"/>
    <w:rsid w:val="00C46878"/>
    <w:rsid w:val="00C52391"/>
    <w:rsid w:val="00C56D2C"/>
    <w:rsid w:val="00C60AFA"/>
    <w:rsid w:val="00C61D23"/>
    <w:rsid w:val="00C628E5"/>
    <w:rsid w:val="00C71FC4"/>
    <w:rsid w:val="00C9238F"/>
    <w:rsid w:val="00C96307"/>
    <w:rsid w:val="00CA1F01"/>
    <w:rsid w:val="00CB26B7"/>
    <w:rsid w:val="00CB31B7"/>
    <w:rsid w:val="00CB4A51"/>
    <w:rsid w:val="00CC0C65"/>
    <w:rsid w:val="00CC2DA8"/>
    <w:rsid w:val="00CD153E"/>
    <w:rsid w:val="00CD22E0"/>
    <w:rsid w:val="00CD38C9"/>
    <w:rsid w:val="00CD3CB0"/>
    <w:rsid w:val="00CD3CDA"/>
    <w:rsid w:val="00CD4532"/>
    <w:rsid w:val="00CD47B0"/>
    <w:rsid w:val="00CE6104"/>
    <w:rsid w:val="00CE73B3"/>
    <w:rsid w:val="00CE7598"/>
    <w:rsid w:val="00CE7918"/>
    <w:rsid w:val="00CF7CFE"/>
    <w:rsid w:val="00D02AC2"/>
    <w:rsid w:val="00D075B3"/>
    <w:rsid w:val="00D07EC1"/>
    <w:rsid w:val="00D07FA4"/>
    <w:rsid w:val="00D10D66"/>
    <w:rsid w:val="00D14021"/>
    <w:rsid w:val="00D16163"/>
    <w:rsid w:val="00D20DEC"/>
    <w:rsid w:val="00D21C2E"/>
    <w:rsid w:val="00D23C9E"/>
    <w:rsid w:val="00D25CFB"/>
    <w:rsid w:val="00D351DB"/>
    <w:rsid w:val="00D35E6E"/>
    <w:rsid w:val="00D4776D"/>
    <w:rsid w:val="00D52BA1"/>
    <w:rsid w:val="00D52FB4"/>
    <w:rsid w:val="00D53E40"/>
    <w:rsid w:val="00D558EC"/>
    <w:rsid w:val="00D56D3C"/>
    <w:rsid w:val="00D57466"/>
    <w:rsid w:val="00D6223D"/>
    <w:rsid w:val="00D6379E"/>
    <w:rsid w:val="00D75CFC"/>
    <w:rsid w:val="00D7653C"/>
    <w:rsid w:val="00D7708B"/>
    <w:rsid w:val="00D8257D"/>
    <w:rsid w:val="00D82B8E"/>
    <w:rsid w:val="00D86A9F"/>
    <w:rsid w:val="00DA40D1"/>
    <w:rsid w:val="00DA4A82"/>
    <w:rsid w:val="00DA7C61"/>
    <w:rsid w:val="00DB0752"/>
    <w:rsid w:val="00DB0CA2"/>
    <w:rsid w:val="00DB1902"/>
    <w:rsid w:val="00DB3911"/>
    <w:rsid w:val="00DB3FAD"/>
    <w:rsid w:val="00DB712C"/>
    <w:rsid w:val="00DC497C"/>
    <w:rsid w:val="00DD1DFE"/>
    <w:rsid w:val="00DD235D"/>
    <w:rsid w:val="00DE4DB5"/>
    <w:rsid w:val="00DF0714"/>
    <w:rsid w:val="00E01F1F"/>
    <w:rsid w:val="00E1663A"/>
    <w:rsid w:val="00E277FA"/>
    <w:rsid w:val="00E347FD"/>
    <w:rsid w:val="00E3577C"/>
    <w:rsid w:val="00E369BD"/>
    <w:rsid w:val="00E43D4B"/>
    <w:rsid w:val="00E43D6B"/>
    <w:rsid w:val="00E52E7E"/>
    <w:rsid w:val="00E60DB0"/>
    <w:rsid w:val="00E61C09"/>
    <w:rsid w:val="00E666F1"/>
    <w:rsid w:val="00E70869"/>
    <w:rsid w:val="00E70A43"/>
    <w:rsid w:val="00E84B52"/>
    <w:rsid w:val="00E85E76"/>
    <w:rsid w:val="00E8666D"/>
    <w:rsid w:val="00E92512"/>
    <w:rsid w:val="00E95892"/>
    <w:rsid w:val="00EA1EDD"/>
    <w:rsid w:val="00EA3771"/>
    <w:rsid w:val="00EB3B58"/>
    <w:rsid w:val="00EB4E06"/>
    <w:rsid w:val="00EB6E8A"/>
    <w:rsid w:val="00EB719D"/>
    <w:rsid w:val="00EC7359"/>
    <w:rsid w:val="00ED6297"/>
    <w:rsid w:val="00EE0E25"/>
    <w:rsid w:val="00EE3054"/>
    <w:rsid w:val="00EE391D"/>
    <w:rsid w:val="00EE73D9"/>
    <w:rsid w:val="00F00606"/>
    <w:rsid w:val="00F011AF"/>
    <w:rsid w:val="00F01256"/>
    <w:rsid w:val="00F027CA"/>
    <w:rsid w:val="00F07733"/>
    <w:rsid w:val="00F216D3"/>
    <w:rsid w:val="00F22B6C"/>
    <w:rsid w:val="00F43CC6"/>
    <w:rsid w:val="00F47F96"/>
    <w:rsid w:val="00F5379D"/>
    <w:rsid w:val="00F56655"/>
    <w:rsid w:val="00F7092E"/>
    <w:rsid w:val="00F8245B"/>
    <w:rsid w:val="00F83D9A"/>
    <w:rsid w:val="00FA01BF"/>
    <w:rsid w:val="00FA7282"/>
    <w:rsid w:val="00FB647C"/>
    <w:rsid w:val="00FC3D82"/>
    <w:rsid w:val="00FC6BB2"/>
    <w:rsid w:val="00FC7475"/>
    <w:rsid w:val="00FE4FC9"/>
    <w:rsid w:val="00FE78A0"/>
    <w:rsid w:val="00FF39ED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A9EB5C"/>
  <w15:chartTrackingRefBased/>
  <w15:docId w15:val="{C660EB20-C8A7-4795-91DE-2646E1AB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3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nelia.steiner\AppData\Roaming\Microsoft\Templates\Bargeld-Spende%20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B073D06-BED8-4A34-A857-9BDCCD3B19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2</Pages>
  <Words>450</Words>
  <Characters>2842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221008-raumbenuetzungsgesuch</vt:lpstr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221008-raumbenuetzungsgesuch</dc:title>
  <dc:subject/>
  <dc:creator>Michael Steuer</dc:creator>
  <cp:keywords/>
  <dc:description/>
  <cp:lastModifiedBy>Manuel Kistler</cp:lastModifiedBy>
  <cp:revision>20</cp:revision>
  <cp:lastPrinted>2025-09-02T11:15:00Z</cp:lastPrinted>
  <dcterms:created xsi:type="dcterms:W3CDTF">2026-01-30T13:29:00Z</dcterms:created>
  <dcterms:modified xsi:type="dcterms:W3CDTF">2026-03-27T10:10:00Z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